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E7F" w:rsidRDefault="009E3E7F"/>
    <w:p w:rsidR="009E3E7F" w:rsidRDefault="009E3E7F" w:rsidP="009E3E7F">
      <w:r>
        <w:t xml:space="preserve">Wij verwelkomen graag nieuwe patiënten in onze praktijk. Bewoners van de volgende postcodegebieden kunnen zich bij ons inschrijven: </w:t>
      </w:r>
    </w:p>
    <w:p w:rsidR="009E3E7F" w:rsidRPr="009E3E7F" w:rsidRDefault="009E3E7F" w:rsidP="009E3E7F">
      <w:pPr>
        <w:rPr>
          <w:color w:val="FF0000"/>
        </w:rPr>
      </w:pPr>
      <w:r w:rsidRPr="009E3E7F">
        <w:rPr>
          <w:color w:val="FF0000"/>
        </w:rPr>
        <w:t>VU</w:t>
      </w:r>
      <w:r>
        <w:rPr>
          <w:color w:val="FF0000"/>
        </w:rPr>
        <w:t>L-POSTCODES-IN-VUL-POSTCODES-IN</w:t>
      </w:r>
    </w:p>
    <w:p w:rsidR="009E3E7F" w:rsidRPr="009E3E7F" w:rsidRDefault="009E3E7F" w:rsidP="009E3E7F">
      <w:pPr>
        <w:rPr>
          <w:b/>
        </w:rPr>
      </w:pPr>
      <w:r>
        <w:rPr>
          <w:b/>
        </w:rPr>
        <w:t>Inschrijf</w:t>
      </w:r>
      <w:r w:rsidRPr="009E3E7F">
        <w:rPr>
          <w:b/>
        </w:rPr>
        <w:t>procedure:</w:t>
      </w:r>
    </w:p>
    <w:p w:rsidR="009E3E7F" w:rsidRDefault="009E3E7F" w:rsidP="009E3E7F">
      <w:pPr>
        <w:pStyle w:val="Lijstalinea"/>
        <w:numPr>
          <w:ilvl w:val="0"/>
          <w:numId w:val="23"/>
        </w:numPr>
      </w:pPr>
      <w:r>
        <w:t xml:space="preserve">Om u in te schrijven bij onze Huisartsenpraktijk vult u het </w:t>
      </w:r>
      <w:r w:rsidR="00577BA5">
        <w:t>online aanmeldformulier op de website in onder het kopje “Inschrijven”</w:t>
      </w:r>
    </w:p>
    <w:p w:rsidR="009E3E7F" w:rsidRDefault="009E3E7F" w:rsidP="009E3E7F">
      <w:pPr>
        <w:pStyle w:val="Lijstalinea"/>
        <w:numPr>
          <w:ilvl w:val="0"/>
          <w:numId w:val="23"/>
        </w:numPr>
      </w:pPr>
      <w:r>
        <w:t xml:space="preserve">U ontvangt een e-mail met daarin </w:t>
      </w:r>
      <w:r w:rsidR="00577BA5">
        <w:t>het volledige</w:t>
      </w:r>
      <w:r>
        <w:t xml:space="preserve"> inschrijfformulier (pdf document)</w:t>
      </w:r>
    </w:p>
    <w:p w:rsidR="009E3E7F" w:rsidRDefault="009E3E7F" w:rsidP="009E3E7F">
      <w:pPr>
        <w:pStyle w:val="Lijstalinea"/>
        <w:numPr>
          <w:ilvl w:val="0"/>
          <w:numId w:val="23"/>
        </w:numPr>
      </w:pPr>
      <w:r>
        <w:t>Print het formulier uit</w:t>
      </w:r>
    </w:p>
    <w:p w:rsidR="009E3E7F" w:rsidRDefault="009E3E7F" w:rsidP="009E3E7F">
      <w:pPr>
        <w:pStyle w:val="Lijstalinea"/>
        <w:numPr>
          <w:ilvl w:val="0"/>
          <w:numId w:val="23"/>
        </w:numPr>
      </w:pPr>
      <w:r>
        <w:t>Voor elk familie lid moet het formulier afzonderlijk worden ingevuld</w:t>
      </w:r>
    </w:p>
    <w:p w:rsidR="009E3E7F" w:rsidRDefault="009E3E7F" w:rsidP="009E3E7F">
      <w:pPr>
        <w:pStyle w:val="Lijstalinea"/>
        <w:numPr>
          <w:ilvl w:val="0"/>
          <w:numId w:val="23"/>
        </w:numPr>
      </w:pPr>
      <w:r>
        <w:t>Zet datum en uw handtekening erop</w:t>
      </w:r>
    </w:p>
    <w:p w:rsidR="009E3E7F" w:rsidRDefault="009E3E7F" w:rsidP="009E3E7F">
      <w:pPr>
        <w:pStyle w:val="Lijstalinea"/>
        <w:numPr>
          <w:ilvl w:val="0"/>
          <w:numId w:val="23"/>
        </w:numPr>
      </w:pPr>
      <w:r>
        <w:t>Neem het formulier mee naar de praktijk, onze assistente helpt u dan verder.</w:t>
      </w:r>
      <w:bookmarkStart w:id="0" w:name="_GoBack"/>
      <w:bookmarkEnd w:id="0"/>
    </w:p>
    <w:p w:rsidR="009E3E7F" w:rsidRPr="009E3E7F" w:rsidRDefault="009E3E7F" w:rsidP="009E3E7F">
      <w:pPr>
        <w:rPr>
          <w:b/>
        </w:rPr>
      </w:pPr>
      <w:r w:rsidRPr="009E3E7F">
        <w:rPr>
          <w:b/>
        </w:rPr>
        <w:t>Belangrijk!</w:t>
      </w:r>
    </w:p>
    <w:p w:rsidR="009E3E7F" w:rsidRDefault="009E3E7F" w:rsidP="009E3E7F">
      <w:pPr>
        <w:pStyle w:val="Lijstalinea"/>
        <w:numPr>
          <w:ilvl w:val="0"/>
          <w:numId w:val="24"/>
        </w:numPr>
      </w:pPr>
      <w:r>
        <w:t>Vergeet u niet uw identiteitsbewijs (identiteitsbewijs, paspoort of rijbewijs) en uw verzekeringspas mee te nemen.</w:t>
      </w:r>
    </w:p>
    <w:p w:rsidR="009E3E7F" w:rsidRDefault="009E3E7F" w:rsidP="009E3E7F">
      <w:pPr>
        <w:pStyle w:val="Lijstalinea"/>
        <w:numPr>
          <w:ilvl w:val="0"/>
          <w:numId w:val="24"/>
        </w:numPr>
      </w:pPr>
      <w:r>
        <w:t>Vergeet niet uw oude huisarts te informeren over uw verhuizing.</w:t>
      </w:r>
    </w:p>
    <w:p w:rsidR="009E3E7F" w:rsidRDefault="009E3E7F" w:rsidP="009E3E7F">
      <w:pPr>
        <w:pStyle w:val="Lijstalinea"/>
        <w:numPr>
          <w:ilvl w:val="0"/>
          <w:numId w:val="24"/>
        </w:numPr>
      </w:pPr>
      <w:r>
        <w:t>U moet de oude huisarts toestemming geven om uw dossier te mogen overdragen.</w:t>
      </w:r>
    </w:p>
    <w:p w:rsidR="009E3E7F" w:rsidRDefault="009E3E7F" w:rsidP="009E3E7F"/>
    <w:p w:rsidR="009E3E7F" w:rsidRPr="009E3E7F" w:rsidRDefault="009E3E7F" w:rsidP="009E3E7F">
      <w:pPr>
        <w:rPr>
          <w:b/>
        </w:rPr>
      </w:pPr>
      <w:r w:rsidRPr="009E3E7F">
        <w:rPr>
          <w:b/>
        </w:rPr>
        <w:t>Kunt u geen PDF document openen?</w:t>
      </w:r>
    </w:p>
    <w:p w:rsidR="009E3E7F" w:rsidRDefault="009E3E7F" w:rsidP="009E3E7F">
      <w:r>
        <w:t xml:space="preserve">Dat betekent meestal dat Adobe Acrobat Reader niet op uw computer is geïnstalleerd. Deze kunt u downloaden en installeren vanaf </w:t>
      </w:r>
      <w:hyperlink r:id="rId10" w:history="1">
        <w:r w:rsidRPr="003868F6">
          <w:rPr>
            <w:rStyle w:val="Hyperlink"/>
          </w:rPr>
          <w:t>http://get.adobe.com/nl/reader/</w:t>
        </w:r>
      </w:hyperlink>
      <w:r>
        <w:t xml:space="preserve"> </w:t>
      </w:r>
    </w:p>
    <w:p w:rsidR="009E3E7F" w:rsidRDefault="009E3E7F"/>
    <w:p w:rsidR="009E3E7F" w:rsidRDefault="009E3E7F"/>
    <w:p w:rsidR="006B591F" w:rsidRPr="006B591F" w:rsidRDefault="006B591F">
      <w:pPr>
        <w:rPr>
          <w:i/>
          <w:sz w:val="24"/>
          <w:szCs w:val="24"/>
        </w:rPr>
      </w:pPr>
      <w:r w:rsidRPr="006B591F">
        <w:rPr>
          <w:i/>
          <w:sz w:val="24"/>
          <w:szCs w:val="24"/>
        </w:rPr>
        <w:lastRenderedPageBreak/>
        <w:t>Velden met een * zijn verplicht om in te vullen</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1958"/>
        <w:gridCol w:w="283"/>
        <w:gridCol w:w="1958"/>
        <w:gridCol w:w="283"/>
        <w:gridCol w:w="1630"/>
        <w:gridCol w:w="601"/>
      </w:tblGrid>
      <w:tr w:rsidR="0090596C" w:rsidRPr="00AA4F2B" w:rsidTr="009E3E7F">
        <w:trPr>
          <w:gridAfter w:val="1"/>
          <w:wAfter w:w="313" w:type="pct"/>
        </w:trPr>
        <w:tc>
          <w:tcPr>
            <w:tcW w:w="4687" w:type="pct"/>
            <w:gridSpan w:val="6"/>
            <w:shd w:val="clear" w:color="auto" w:fill="666666" w:themeFill="accent6"/>
          </w:tcPr>
          <w:p w:rsidR="00650259" w:rsidRPr="00AA4F2B" w:rsidRDefault="000C44E6" w:rsidP="004866C1">
            <w:pPr>
              <w:pStyle w:val="Kop1"/>
              <w:tabs>
                <w:tab w:val="left" w:pos="3687"/>
              </w:tabs>
              <w:outlineLvl w:val="0"/>
            </w:pPr>
            <w:r>
              <w:t>P</w:t>
            </w:r>
            <w:r w:rsidR="004866C1">
              <w:t>atiënt</w:t>
            </w:r>
            <w:r>
              <w:t xml:space="preserve"> gegevens</w:t>
            </w:r>
            <w:r w:rsidR="004866C1">
              <w:tab/>
            </w:r>
          </w:p>
        </w:tc>
      </w:tr>
      <w:tr w:rsidR="00650259" w:rsidRPr="00AA4F2B" w:rsidTr="009E3E7F">
        <w:trPr>
          <w:gridAfter w:val="1"/>
          <w:wAfter w:w="313" w:type="pct"/>
        </w:trPr>
        <w:tc>
          <w:tcPr>
            <w:tcW w:w="1516" w:type="pct"/>
            <w:vAlign w:val="bottom"/>
          </w:tcPr>
          <w:p w:rsidR="00650259" w:rsidRPr="00AA4F2B" w:rsidRDefault="004866C1" w:rsidP="00E7697F">
            <w:pPr>
              <w:pStyle w:val="Standaardinspringing"/>
              <w:ind w:left="0"/>
            </w:pPr>
            <w:r>
              <w:t>Achternaam*</w:t>
            </w:r>
          </w:p>
        </w:tc>
        <w:tc>
          <w:tcPr>
            <w:tcW w:w="3171" w:type="pct"/>
            <w:gridSpan w:val="5"/>
            <w:tcBorders>
              <w:bottom w:val="single" w:sz="4" w:space="0" w:color="auto"/>
            </w:tcBorders>
            <w:vAlign w:val="bottom"/>
          </w:tcPr>
          <w:p w:rsidR="00650259" w:rsidRPr="00AA4F2B" w:rsidRDefault="00650259" w:rsidP="007F7B5D">
            <w:pPr>
              <w:spacing w:before="120"/>
            </w:pPr>
          </w:p>
        </w:tc>
      </w:tr>
      <w:tr w:rsidR="00650259" w:rsidRPr="00AA4F2B" w:rsidTr="009E3E7F">
        <w:trPr>
          <w:gridAfter w:val="1"/>
          <w:wAfter w:w="313" w:type="pct"/>
        </w:trPr>
        <w:tc>
          <w:tcPr>
            <w:tcW w:w="1516" w:type="pct"/>
            <w:vAlign w:val="bottom"/>
          </w:tcPr>
          <w:p w:rsidR="00650259" w:rsidRPr="00AA4F2B" w:rsidRDefault="004866C1" w:rsidP="00E7697F">
            <w:pPr>
              <w:pStyle w:val="Standaardinspringing"/>
              <w:ind w:left="0"/>
            </w:pPr>
            <w:r>
              <w:t>Meisjesnaam</w:t>
            </w:r>
          </w:p>
        </w:tc>
        <w:tc>
          <w:tcPr>
            <w:tcW w:w="3171" w:type="pct"/>
            <w:gridSpan w:val="5"/>
            <w:tcBorders>
              <w:bottom w:val="single" w:sz="4" w:space="0" w:color="auto"/>
            </w:tcBorders>
            <w:vAlign w:val="bottom"/>
          </w:tcPr>
          <w:p w:rsidR="00650259" w:rsidRPr="00AA4F2B" w:rsidRDefault="00650259" w:rsidP="007F7B5D">
            <w:pPr>
              <w:spacing w:before="120"/>
            </w:pPr>
          </w:p>
        </w:tc>
      </w:tr>
      <w:tr w:rsidR="00650259" w:rsidRPr="00AA4F2B" w:rsidTr="009E3E7F">
        <w:trPr>
          <w:gridAfter w:val="1"/>
          <w:wAfter w:w="313" w:type="pct"/>
        </w:trPr>
        <w:tc>
          <w:tcPr>
            <w:tcW w:w="1516" w:type="pct"/>
            <w:vAlign w:val="bottom"/>
          </w:tcPr>
          <w:p w:rsidR="00650259" w:rsidRPr="00AA4F2B" w:rsidRDefault="004866C1" w:rsidP="00E7697F">
            <w:pPr>
              <w:pStyle w:val="Standaardinspringing"/>
              <w:ind w:left="0"/>
            </w:pPr>
            <w:r>
              <w:rPr>
                <w:lang w:bidi="nl-NL"/>
              </w:rPr>
              <w:t>Initialen*</w:t>
            </w:r>
          </w:p>
        </w:tc>
        <w:tc>
          <w:tcPr>
            <w:tcW w:w="3171" w:type="pct"/>
            <w:gridSpan w:val="5"/>
            <w:tcBorders>
              <w:bottom w:val="single" w:sz="4" w:space="0" w:color="auto"/>
            </w:tcBorders>
            <w:vAlign w:val="bottom"/>
          </w:tcPr>
          <w:p w:rsidR="00650259" w:rsidRPr="00AA4F2B" w:rsidRDefault="00650259" w:rsidP="007F7B5D">
            <w:pPr>
              <w:spacing w:before="120"/>
            </w:pPr>
          </w:p>
        </w:tc>
      </w:tr>
      <w:tr w:rsidR="00650259" w:rsidRPr="00AA4F2B" w:rsidTr="009E3E7F">
        <w:trPr>
          <w:gridAfter w:val="1"/>
          <w:wAfter w:w="313" w:type="pct"/>
        </w:trPr>
        <w:tc>
          <w:tcPr>
            <w:tcW w:w="1516" w:type="pct"/>
            <w:vAlign w:val="bottom"/>
          </w:tcPr>
          <w:p w:rsidR="00650259" w:rsidRPr="00AA4F2B" w:rsidRDefault="004866C1" w:rsidP="00E7697F">
            <w:pPr>
              <w:pStyle w:val="Standaardinspringing"/>
              <w:ind w:left="0"/>
            </w:pPr>
            <w:r>
              <w:t>Voornamen*</w:t>
            </w:r>
          </w:p>
        </w:tc>
        <w:tc>
          <w:tcPr>
            <w:tcW w:w="3171" w:type="pct"/>
            <w:gridSpan w:val="5"/>
            <w:tcBorders>
              <w:bottom w:val="single" w:sz="4" w:space="0" w:color="auto"/>
            </w:tcBorders>
            <w:vAlign w:val="bottom"/>
          </w:tcPr>
          <w:p w:rsidR="00650259" w:rsidRPr="00AA4F2B" w:rsidRDefault="00650259" w:rsidP="007F7B5D">
            <w:pPr>
              <w:spacing w:before="120"/>
            </w:pPr>
          </w:p>
        </w:tc>
      </w:tr>
      <w:tr w:rsidR="00650259" w:rsidRPr="00AA4F2B" w:rsidTr="009E3E7F">
        <w:trPr>
          <w:gridAfter w:val="1"/>
          <w:wAfter w:w="313" w:type="pct"/>
        </w:trPr>
        <w:tc>
          <w:tcPr>
            <w:tcW w:w="1516" w:type="pct"/>
            <w:vAlign w:val="bottom"/>
          </w:tcPr>
          <w:p w:rsidR="00650259" w:rsidRPr="00AA4F2B" w:rsidRDefault="004866C1" w:rsidP="00E7697F">
            <w:pPr>
              <w:pStyle w:val="Standaardinspringing"/>
              <w:ind w:left="0"/>
            </w:pPr>
            <w:r>
              <w:t>Geboortedatum*</w:t>
            </w:r>
          </w:p>
        </w:tc>
        <w:tc>
          <w:tcPr>
            <w:tcW w:w="3171" w:type="pct"/>
            <w:gridSpan w:val="5"/>
            <w:tcBorders>
              <w:bottom w:val="single" w:sz="4" w:space="0" w:color="auto"/>
            </w:tcBorders>
            <w:vAlign w:val="bottom"/>
          </w:tcPr>
          <w:p w:rsidR="00650259" w:rsidRPr="00AA4F2B" w:rsidRDefault="00650259" w:rsidP="007F7B5D">
            <w:pPr>
              <w:spacing w:before="120"/>
            </w:pPr>
          </w:p>
        </w:tc>
      </w:tr>
      <w:tr w:rsidR="00BC1186" w:rsidRPr="00AA4F2B" w:rsidTr="009E3E7F">
        <w:tc>
          <w:tcPr>
            <w:tcW w:w="1516" w:type="pct"/>
            <w:vAlign w:val="bottom"/>
          </w:tcPr>
          <w:p w:rsidR="00BC1186" w:rsidRPr="00AA4F2B" w:rsidRDefault="00BC1186" w:rsidP="00E7697F">
            <w:pPr>
              <w:pStyle w:val="Standaardinspringing"/>
              <w:ind w:left="0"/>
            </w:pPr>
            <w:r>
              <w:t>Geslacht</w:t>
            </w:r>
            <w:r w:rsidR="000C44E6">
              <w:t>*</w:t>
            </w:r>
          </w:p>
        </w:tc>
        <w:tc>
          <w:tcPr>
            <w:tcW w:w="1163" w:type="pct"/>
            <w:gridSpan w:val="2"/>
            <w:vAlign w:val="bottom"/>
          </w:tcPr>
          <w:p w:rsidR="00BC1186" w:rsidRPr="00AA4F2B" w:rsidRDefault="00BC1186" w:rsidP="00BC1186">
            <w:pPr>
              <w:spacing w:before="120"/>
              <w:ind w:left="698"/>
            </w:pPr>
            <w:r w:rsidRPr="00AA4F2B">
              <w:rPr>
                <w:sz w:val="36"/>
                <w:lang w:bidi="nl-NL"/>
              </w:rPr>
              <w:sym w:font="Wingdings 2" w:char="F0A3"/>
            </w:r>
            <w:r>
              <w:rPr>
                <w:sz w:val="36"/>
                <w:lang w:bidi="nl-NL"/>
              </w:rPr>
              <w:t xml:space="preserve">  </w:t>
            </w:r>
            <w:r w:rsidRPr="00BC1186">
              <w:rPr>
                <w:lang w:bidi="nl-NL"/>
              </w:rPr>
              <w:t>Vrouw</w:t>
            </w:r>
          </w:p>
        </w:tc>
        <w:tc>
          <w:tcPr>
            <w:tcW w:w="1163" w:type="pct"/>
            <w:gridSpan w:val="2"/>
            <w:vAlign w:val="bottom"/>
          </w:tcPr>
          <w:p w:rsidR="00BC1186" w:rsidRPr="00AA4F2B" w:rsidRDefault="00BC1186" w:rsidP="00BC1186">
            <w:pPr>
              <w:spacing w:before="120"/>
              <w:ind w:left="698"/>
            </w:pPr>
            <w:r w:rsidRPr="00AA4F2B">
              <w:rPr>
                <w:sz w:val="36"/>
                <w:lang w:bidi="nl-NL"/>
              </w:rPr>
              <w:sym w:font="Wingdings 2" w:char="F0A3"/>
            </w:r>
          </w:p>
        </w:tc>
        <w:tc>
          <w:tcPr>
            <w:tcW w:w="1159" w:type="pct"/>
            <w:gridSpan w:val="2"/>
            <w:vAlign w:val="bottom"/>
          </w:tcPr>
          <w:p w:rsidR="00BC1186" w:rsidRPr="00AA4F2B" w:rsidRDefault="00BC1186" w:rsidP="00BC1186">
            <w:r>
              <w:t>Man</w:t>
            </w:r>
          </w:p>
        </w:tc>
      </w:tr>
      <w:tr w:rsidR="00D17EFA" w:rsidRPr="00AA4F2B" w:rsidTr="009E3E7F">
        <w:trPr>
          <w:gridAfter w:val="6"/>
          <w:wAfter w:w="3484" w:type="pct"/>
        </w:trPr>
        <w:tc>
          <w:tcPr>
            <w:tcW w:w="1516" w:type="pct"/>
            <w:vAlign w:val="bottom"/>
          </w:tcPr>
          <w:p w:rsidR="00D17EFA" w:rsidRPr="00AA4F2B" w:rsidRDefault="00D17EFA" w:rsidP="00BC1186">
            <w:pPr>
              <w:pStyle w:val="Standaardinspringing"/>
            </w:pPr>
          </w:p>
        </w:tc>
      </w:tr>
      <w:tr w:rsidR="00BC1186" w:rsidRPr="00AA4F2B" w:rsidTr="009E3E7F">
        <w:trPr>
          <w:gridAfter w:val="1"/>
          <w:wAfter w:w="313" w:type="pct"/>
        </w:trPr>
        <w:tc>
          <w:tcPr>
            <w:tcW w:w="4687" w:type="pct"/>
            <w:gridSpan w:val="6"/>
            <w:shd w:val="clear" w:color="auto" w:fill="666666" w:themeFill="accent6"/>
          </w:tcPr>
          <w:p w:rsidR="00BC1186" w:rsidRPr="00AA4F2B" w:rsidRDefault="00D17EFA" w:rsidP="00BC1186">
            <w:pPr>
              <w:pStyle w:val="Kop1"/>
              <w:outlineLvl w:val="0"/>
            </w:pPr>
            <w:r>
              <w:t xml:space="preserve">Adres </w:t>
            </w:r>
            <w:r w:rsidR="000C44E6">
              <w:t xml:space="preserve">en contact </w:t>
            </w:r>
            <w:r>
              <w:t>gegevens</w:t>
            </w:r>
          </w:p>
        </w:tc>
      </w:tr>
      <w:tr w:rsidR="00BC1186" w:rsidRPr="00AA4F2B" w:rsidTr="009E3E7F">
        <w:trPr>
          <w:gridAfter w:val="1"/>
          <w:wAfter w:w="313" w:type="pct"/>
        </w:trPr>
        <w:tc>
          <w:tcPr>
            <w:tcW w:w="1516" w:type="pct"/>
            <w:vAlign w:val="bottom"/>
          </w:tcPr>
          <w:p w:rsidR="00BC1186" w:rsidRPr="00AA4F2B" w:rsidRDefault="000C44E6" w:rsidP="00E7697F">
            <w:pPr>
              <w:pStyle w:val="Standaardinspringing"/>
              <w:ind w:left="0"/>
            </w:pPr>
            <w:r>
              <w:t>Straat + Nr.*</w:t>
            </w:r>
          </w:p>
        </w:tc>
        <w:tc>
          <w:tcPr>
            <w:tcW w:w="3171" w:type="pct"/>
            <w:gridSpan w:val="5"/>
            <w:tcBorders>
              <w:bottom w:val="single" w:sz="4" w:space="0" w:color="auto"/>
            </w:tcBorders>
            <w:vAlign w:val="bottom"/>
          </w:tcPr>
          <w:p w:rsidR="00BC1186" w:rsidRPr="00AA4F2B" w:rsidRDefault="00BC1186" w:rsidP="00BC1186">
            <w:pPr>
              <w:spacing w:before="120"/>
            </w:pPr>
          </w:p>
        </w:tc>
      </w:tr>
      <w:tr w:rsidR="000C44E6" w:rsidRPr="00AA4F2B" w:rsidTr="009E3E7F">
        <w:trPr>
          <w:gridAfter w:val="1"/>
          <w:wAfter w:w="313" w:type="pct"/>
        </w:trPr>
        <w:tc>
          <w:tcPr>
            <w:tcW w:w="1516" w:type="pct"/>
            <w:vAlign w:val="bottom"/>
          </w:tcPr>
          <w:p w:rsidR="000C44E6" w:rsidRPr="00AA4F2B" w:rsidRDefault="000C44E6" w:rsidP="00E7697F">
            <w:pPr>
              <w:pStyle w:val="Standaardinspringing"/>
              <w:ind w:left="0"/>
            </w:pPr>
            <w:r>
              <w:t>Postcode*</w:t>
            </w:r>
          </w:p>
        </w:tc>
        <w:tc>
          <w:tcPr>
            <w:tcW w:w="3171" w:type="pct"/>
            <w:gridSpan w:val="5"/>
            <w:tcBorders>
              <w:top w:val="single" w:sz="4" w:space="0" w:color="auto"/>
              <w:bottom w:val="single" w:sz="4" w:space="0" w:color="auto"/>
            </w:tcBorders>
            <w:vAlign w:val="bottom"/>
          </w:tcPr>
          <w:p w:rsidR="000C44E6" w:rsidRPr="00AA4F2B" w:rsidRDefault="000C44E6" w:rsidP="000C44E6">
            <w:pPr>
              <w:spacing w:before="120"/>
            </w:pPr>
          </w:p>
        </w:tc>
      </w:tr>
      <w:tr w:rsidR="000C44E6" w:rsidRPr="00AA4F2B" w:rsidTr="009E3E7F">
        <w:trPr>
          <w:gridAfter w:val="1"/>
          <w:wAfter w:w="313" w:type="pct"/>
        </w:trPr>
        <w:tc>
          <w:tcPr>
            <w:tcW w:w="1516" w:type="pct"/>
            <w:vAlign w:val="bottom"/>
          </w:tcPr>
          <w:p w:rsidR="000C44E6" w:rsidRDefault="000C44E6" w:rsidP="00E7697F">
            <w:pPr>
              <w:pStyle w:val="Standaardinspringing"/>
              <w:ind w:left="0"/>
            </w:pPr>
            <w:r>
              <w:t>Woonplaats*</w:t>
            </w:r>
          </w:p>
        </w:tc>
        <w:tc>
          <w:tcPr>
            <w:tcW w:w="3171" w:type="pct"/>
            <w:gridSpan w:val="5"/>
            <w:tcBorders>
              <w:top w:val="single" w:sz="4" w:space="0" w:color="auto"/>
              <w:bottom w:val="single" w:sz="4" w:space="0" w:color="auto"/>
            </w:tcBorders>
            <w:vAlign w:val="bottom"/>
          </w:tcPr>
          <w:p w:rsidR="000C44E6" w:rsidRPr="00AA4F2B" w:rsidRDefault="000C44E6" w:rsidP="000C44E6">
            <w:pPr>
              <w:spacing w:before="120"/>
            </w:pPr>
          </w:p>
        </w:tc>
      </w:tr>
      <w:tr w:rsidR="00BC1186" w:rsidRPr="00AA4F2B" w:rsidTr="009E3E7F">
        <w:trPr>
          <w:gridAfter w:val="1"/>
          <w:wAfter w:w="313" w:type="pct"/>
        </w:trPr>
        <w:tc>
          <w:tcPr>
            <w:tcW w:w="1516" w:type="pct"/>
            <w:vAlign w:val="bottom"/>
          </w:tcPr>
          <w:p w:rsidR="00BC1186" w:rsidRPr="00AA4F2B" w:rsidRDefault="000C44E6" w:rsidP="00E7697F">
            <w:pPr>
              <w:pStyle w:val="Standaardinspringing"/>
              <w:ind w:left="0"/>
            </w:pPr>
            <w:r>
              <w:t>Telefoon</w:t>
            </w:r>
            <w:r w:rsidR="00615CA4">
              <w:t>*</w:t>
            </w:r>
          </w:p>
        </w:tc>
        <w:tc>
          <w:tcPr>
            <w:tcW w:w="1016" w:type="pct"/>
            <w:tcBorders>
              <w:top w:val="single" w:sz="4" w:space="0" w:color="auto"/>
              <w:bottom w:val="single" w:sz="4" w:space="0" w:color="auto"/>
            </w:tcBorders>
            <w:vAlign w:val="bottom"/>
          </w:tcPr>
          <w:p w:rsidR="00BC1186" w:rsidRPr="00AA4F2B" w:rsidRDefault="00BC1186" w:rsidP="00BC1186">
            <w:pPr>
              <w:spacing w:before="120"/>
            </w:pPr>
          </w:p>
        </w:tc>
        <w:tc>
          <w:tcPr>
            <w:tcW w:w="1163" w:type="pct"/>
            <w:gridSpan w:val="2"/>
            <w:tcBorders>
              <w:top w:val="single" w:sz="4" w:space="0" w:color="auto"/>
            </w:tcBorders>
            <w:vAlign w:val="bottom"/>
          </w:tcPr>
          <w:p w:rsidR="00BC1186" w:rsidRPr="00AA4F2B" w:rsidRDefault="000C44E6" w:rsidP="000C44E6">
            <w:r>
              <w:t>Telefoon werk</w:t>
            </w:r>
          </w:p>
        </w:tc>
        <w:tc>
          <w:tcPr>
            <w:tcW w:w="993" w:type="pct"/>
            <w:gridSpan w:val="2"/>
            <w:tcBorders>
              <w:top w:val="single" w:sz="4" w:space="0" w:color="auto"/>
              <w:bottom w:val="single" w:sz="4" w:space="0" w:color="auto"/>
            </w:tcBorders>
            <w:vAlign w:val="bottom"/>
          </w:tcPr>
          <w:p w:rsidR="00BC1186" w:rsidRPr="00AA4F2B" w:rsidRDefault="00BC1186" w:rsidP="00BC1186">
            <w:pPr>
              <w:spacing w:before="120"/>
            </w:pPr>
          </w:p>
        </w:tc>
      </w:tr>
      <w:tr w:rsidR="00BC1186" w:rsidRPr="00AA4F2B" w:rsidTr="009E3E7F">
        <w:trPr>
          <w:gridAfter w:val="1"/>
          <w:wAfter w:w="313" w:type="pct"/>
        </w:trPr>
        <w:sdt>
          <w:sdtPr>
            <w:id w:val="1334104394"/>
            <w:placeholder>
              <w:docPart w:val="E8B7A946DCAA4242B7BECD27BDE5DC45"/>
            </w:placeholder>
            <w:temporary/>
            <w:showingPlcHdr/>
            <w15:appearance w15:val="hidden"/>
          </w:sdtPr>
          <w:sdtEndPr/>
          <w:sdtContent>
            <w:tc>
              <w:tcPr>
                <w:tcW w:w="1516" w:type="pct"/>
                <w:vAlign w:val="bottom"/>
              </w:tcPr>
              <w:p w:rsidR="00BC1186" w:rsidRPr="00AA4F2B" w:rsidRDefault="00BC1186" w:rsidP="00E7697F">
                <w:pPr>
                  <w:pStyle w:val="Standaardinspringing"/>
                  <w:ind w:left="0"/>
                </w:pPr>
                <w:r w:rsidRPr="00AA4F2B">
                  <w:rPr>
                    <w:lang w:bidi="nl-NL"/>
                  </w:rPr>
                  <w:t>E-mail</w:t>
                </w:r>
              </w:p>
            </w:tc>
          </w:sdtContent>
        </w:sdt>
        <w:tc>
          <w:tcPr>
            <w:tcW w:w="3171" w:type="pct"/>
            <w:gridSpan w:val="5"/>
            <w:tcBorders>
              <w:bottom w:val="single" w:sz="4" w:space="0" w:color="auto"/>
            </w:tcBorders>
            <w:vAlign w:val="bottom"/>
          </w:tcPr>
          <w:p w:rsidR="00BC1186" w:rsidRPr="00AA4F2B" w:rsidRDefault="00BC1186" w:rsidP="00BC1186">
            <w:pPr>
              <w:spacing w:before="120"/>
            </w:pPr>
          </w:p>
        </w:tc>
      </w:tr>
      <w:tr w:rsidR="00BC1186" w:rsidRPr="00AA4F2B" w:rsidTr="009E3E7F">
        <w:trPr>
          <w:gridAfter w:val="1"/>
          <w:wAfter w:w="313" w:type="pct"/>
          <w:trHeight w:val="54"/>
        </w:trPr>
        <w:tc>
          <w:tcPr>
            <w:tcW w:w="4687" w:type="pct"/>
            <w:gridSpan w:val="6"/>
            <w:shd w:val="clear" w:color="auto" w:fill="auto"/>
          </w:tcPr>
          <w:p w:rsidR="00BC1186" w:rsidRPr="00AA4F2B" w:rsidRDefault="00BC1186" w:rsidP="00BC1186">
            <w:pPr>
              <w:rPr>
                <w:rFonts w:asciiTheme="majorHAnsi" w:hAnsiTheme="majorHAnsi"/>
                <w:b/>
                <w:sz w:val="8"/>
              </w:rPr>
            </w:pPr>
          </w:p>
        </w:tc>
      </w:tr>
      <w:tr w:rsidR="00074F9C" w:rsidRPr="00AA4F2B" w:rsidTr="009E3E7F">
        <w:trPr>
          <w:gridAfter w:val="1"/>
          <w:wAfter w:w="313" w:type="pct"/>
          <w:trHeight w:val="54"/>
        </w:trPr>
        <w:tc>
          <w:tcPr>
            <w:tcW w:w="4687" w:type="pct"/>
            <w:gridSpan w:val="6"/>
            <w:shd w:val="clear" w:color="auto" w:fill="auto"/>
          </w:tcPr>
          <w:p w:rsidR="00074F9C" w:rsidRPr="00AA4F2B" w:rsidRDefault="00074F9C" w:rsidP="00BC1186">
            <w:pPr>
              <w:rPr>
                <w:rFonts w:asciiTheme="majorHAnsi" w:hAnsiTheme="majorHAnsi"/>
                <w:b/>
                <w:sz w:val="8"/>
              </w:rPr>
            </w:pPr>
          </w:p>
        </w:tc>
      </w:tr>
      <w:tr w:rsidR="00074F9C" w:rsidRPr="00AA4F2B" w:rsidTr="009E3E7F">
        <w:trPr>
          <w:gridAfter w:val="1"/>
          <w:wAfter w:w="313" w:type="pct"/>
          <w:trHeight w:val="54"/>
        </w:trPr>
        <w:tc>
          <w:tcPr>
            <w:tcW w:w="4687" w:type="pct"/>
            <w:gridSpan w:val="6"/>
            <w:shd w:val="clear" w:color="auto" w:fill="auto"/>
          </w:tcPr>
          <w:p w:rsidR="00074F9C" w:rsidRPr="00AA4F2B" w:rsidRDefault="00074F9C" w:rsidP="00BC1186">
            <w:pPr>
              <w:rPr>
                <w:rFonts w:asciiTheme="majorHAnsi" w:hAnsiTheme="majorHAnsi"/>
                <w:b/>
                <w:sz w:val="8"/>
              </w:rPr>
            </w:pPr>
          </w:p>
        </w:tc>
      </w:tr>
      <w:tr w:rsidR="00BC1186" w:rsidRPr="00AA4F2B" w:rsidTr="009E3E7F">
        <w:trPr>
          <w:gridAfter w:val="1"/>
          <w:wAfter w:w="313" w:type="pct"/>
        </w:trPr>
        <w:tc>
          <w:tcPr>
            <w:tcW w:w="4687" w:type="pct"/>
            <w:gridSpan w:val="6"/>
            <w:shd w:val="clear" w:color="auto" w:fill="666666" w:themeFill="accent6"/>
          </w:tcPr>
          <w:p w:rsidR="00BC1186" w:rsidRPr="00AA4F2B" w:rsidRDefault="00E7697F" w:rsidP="00E7697F">
            <w:pPr>
              <w:pStyle w:val="Kop1"/>
              <w:outlineLvl w:val="0"/>
            </w:pPr>
            <w:bookmarkStart w:id="1" w:name="_Hlk521325947"/>
            <w:r>
              <w:t>Persoons gegevens</w:t>
            </w:r>
          </w:p>
        </w:tc>
      </w:tr>
      <w:bookmarkEnd w:id="1"/>
    </w:tbl>
    <w:p w:rsidR="00CE6104" w:rsidRDefault="00CE6104" w:rsidP="00E677FE">
      <w:pPr>
        <w:spacing w:after="0"/>
        <w:rPr>
          <w:sz w:val="12"/>
          <w:szCs w:val="16"/>
        </w:rPr>
      </w:pPr>
    </w:p>
    <w:p w:rsidR="00E7697F" w:rsidRDefault="00E7697F" w:rsidP="00E677FE">
      <w:pPr>
        <w:spacing w:after="0"/>
        <w:rPr>
          <w:sz w:val="12"/>
          <w:szCs w:val="16"/>
        </w:rPr>
      </w:pPr>
    </w:p>
    <w:p w:rsidR="00E7697F" w:rsidRDefault="00D16893" w:rsidP="00E677FE">
      <w:pPr>
        <w:spacing w:after="0"/>
        <w:rPr>
          <w:lang w:bidi="nl-NL"/>
        </w:rPr>
      </w:pPr>
      <w:r>
        <w:t>Burgerlijke</w:t>
      </w:r>
      <w:r w:rsidR="00E7697F">
        <w:t xml:space="preserve"> staat</w:t>
      </w:r>
      <w:r w:rsidR="00B13585">
        <w:t>*</w:t>
      </w:r>
      <w:r w:rsidR="00E7697F">
        <w:tab/>
      </w:r>
      <w:r w:rsidR="00E7697F">
        <w:tab/>
      </w:r>
      <w:r w:rsidR="00B13585" w:rsidRPr="00AA4F2B">
        <w:rPr>
          <w:sz w:val="36"/>
          <w:lang w:bidi="nl-NL"/>
        </w:rPr>
        <w:sym w:font="Wingdings 2" w:char="F0A3"/>
      </w:r>
      <w:r w:rsidR="00B13585">
        <w:rPr>
          <w:sz w:val="36"/>
          <w:lang w:bidi="nl-NL"/>
        </w:rPr>
        <w:t xml:space="preserve">  </w:t>
      </w:r>
      <w:r w:rsidR="00B13585" w:rsidRPr="00B13585">
        <w:rPr>
          <w:lang w:bidi="nl-NL"/>
        </w:rPr>
        <w:t>Alleenstaand</w:t>
      </w:r>
    </w:p>
    <w:p w:rsidR="00B13585" w:rsidRDefault="00B13585" w:rsidP="00E677FE">
      <w:pPr>
        <w:spacing w:after="0"/>
        <w:rPr>
          <w:lang w:bidi="nl-NL"/>
        </w:rPr>
      </w:pPr>
      <w:r>
        <w:rPr>
          <w:lang w:bidi="nl-NL"/>
        </w:rPr>
        <w:tab/>
      </w:r>
      <w:r>
        <w:rPr>
          <w:lang w:bidi="nl-NL"/>
        </w:rPr>
        <w:tab/>
      </w:r>
      <w:r>
        <w:rPr>
          <w:lang w:bidi="nl-NL"/>
        </w:rPr>
        <w:tab/>
      </w:r>
      <w:r>
        <w:rPr>
          <w:lang w:bidi="nl-NL"/>
        </w:rPr>
        <w:tab/>
      </w:r>
      <w:r w:rsidRPr="00AA4F2B">
        <w:rPr>
          <w:sz w:val="36"/>
          <w:lang w:bidi="nl-NL"/>
        </w:rPr>
        <w:sym w:font="Wingdings 2" w:char="F0A3"/>
      </w:r>
      <w:r>
        <w:rPr>
          <w:sz w:val="36"/>
          <w:lang w:bidi="nl-NL"/>
        </w:rPr>
        <w:t xml:space="preserve">  </w:t>
      </w:r>
      <w:r w:rsidRPr="00B13585">
        <w:rPr>
          <w:lang w:bidi="nl-NL"/>
        </w:rPr>
        <w:t>Alleenstaand</w:t>
      </w:r>
      <w:r>
        <w:rPr>
          <w:lang w:bidi="nl-NL"/>
        </w:rPr>
        <w:t xml:space="preserve"> met kinderen</w:t>
      </w:r>
    </w:p>
    <w:p w:rsidR="00B13585" w:rsidRDefault="00B13585" w:rsidP="00E677FE">
      <w:pPr>
        <w:spacing w:after="0"/>
        <w:rPr>
          <w:lang w:bidi="nl-NL"/>
        </w:rPr>
      </w:pPr>
      <w:r>
        <w:rPr>
          <w:lang w:bidi="nl-NL"/>
        </w:rPr>
        <w:tab/>
      </w:r>
      <w:r>
        <w:rPr>
          <w:lang w:bidi="nl-NL"/>
        </w:rPr>
        <w:tab/>
      </w:r>
      <w:r>
        <w:rPr>
          <w:lang w:bidi="nl-NL"/>
        </w:rPr>
        <w:tab/>
      </w:r>
      <w:r>
        <w:rPr>
          <w:lang w:bidi="nl-NL"/>
        </w:rPr>
        <w:tab/>
      </w:r>
      <w:r w:rsidRPr="00AA4F2B">
        <w:rPr>
          <w:sz w:val="36"/>
          <w:lang w:bidi="nl-NL"/>
        </w:rPr>
        <w:sym w:font="Wingdings 2" w:char="F0A3"/>
      </w:r>
      <w:r>
        <w:rPr>
          <w:sz w:val="36"/>
          <w:lang w:bidi="nl-NL"/>
        </w:rPr>
        <w:t xml:space="preserve">  </w:t>
      </w:r>
      <w:r>
        <w:rPr>
          <w:lang w:bidi="nl-NL"/>
        </w:rPr>
        <w:t>Samenwonend</w:t>
      </w:r>
    </w:p>
    <w:p w:rsidR="00DC0869" w:rsidRDefault="00B13585" w:rsidP="00E677FE">
      <w:pPr>
        <w:spacing w:after="0"/>
        <w:rPr>
          <w:lang w:bidi="nl-NL"/>
        </w:rPr>
      </w:pPr>
      <w:r>
        <w:rPr>
          <w:lang w:bidi="nl-NL"/>
        </w:rPr>
        <w:tab/>
      </w:r>
      <w:r>
        <w:rPr>
          <w:lang w:bidi="nl-NL"/>
        </w:rPr>
        <w:tab/>
      </w:r>
      <w:r>
        <w:rPr>
          <w:lang w:bidi="nl-NL"/>
        </w:rPr>
        <w:tab/>
      </w:r>
      <w:r>
        <w:rPr>
          <w:lang w:bidi="nl-NL"/>
        </w:rPr>
        <w:tab/>
      </w:r>
      <w:r w:rsidRPr="00AA4F2B">
        <w:rPr>
          <w:sz w:val="36"/>
          <w:lang w:bidi="nl-NL"/>
        </w:rPr>
        <w:sym w:font="Wingdings 2" w:char="F0A3"/>
      </w:r>
      <w:r>
        <w:rPr>
          <w:sz w:val="36"/>
          <w:lang w:bidi="nl-NL"/>
        </w:rPr>
        <w:t xml:space="preserve">  </w:t>
      </w:r>
      <w:r>
        <w:rPr>
          <w:lang w:bidi="nl-NL"/>
        </w:rPr>
        <w:t>Gezin</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DC0869" w:rsidRPr="00AA4F2B" w:rsidTr="00DC0869">
        <w:tc>
          <w:tcPr>
            <w:tcW w:w="1617" w:type="pct"/>
            <w:vAlign w:val="bottom"/>
          </w:tcPr>
          <w:p w:rsidR="00DC0869" w:rsidRPr="00AA4F2B" w:rsidRDefault="00DC0869" w:rsidP="00DC0869">
            <w:pPr>
              <w:pStyle w:val="Standaardinspringing"/>
              <w:ind w:left="0"/>
            </w:pPr>
            <w:r>
              <w:t>BSN nummer*</w:t>
            </w:r>
          </w:p>
        </w:tc>
        <w:tc>
          <w:tcPr>
            <w:tcW w:w="3383" w:type="pct"/>
            <w:tcBorders>
              <w:bottom w:val="single" w:sz="4" w:space="0" w:color="auto"/>
            </w:tcBorders>
            <w:vAlign w:val="bottom"/>
          </w:tcPr>
          <w:p w:rsidR="00DC0869" w:rsidRPr="00AA4F2B" w:rsidRDefault="00DC0869" w:rsidP="00DF286B">
            <w:pPr>
              <w:spacing w:before="120"/>
            </w:pPr>
          </w:p>
        </w:tc>
      </w:tr>
      <w:tr w:rsidR="00DC0869" w:rsidRPr="00AA4F2B" w:rsidTr="00DC0869">
        <w:tc>
          <w:tcPr>
            <w:tcW w:w="1617" w:type="pct"/>
            <w:vAlign w:val="bottom"/>
          </w:tcPr>
          <w:p w:rsidR="00DC0869" w:rsidRDefault="00DC0869" w:rsidP="00DC0869">
            <w:pPr>
              <w:pStyle w:val="Standaardinspringing"/>
              <w:ind w:left="0"/>
            </w:pPr>
            <w:r>
              <w:t>Zorgverzekeraar*</w:t>
            </w:r>
          </w:p>
        </w:tc>
        <w:tc>
          <w:tcPr>
            <w:tcW w:w="3383" w:type="pct"/>
            <w:tcBorders>
              <w:bottom w:val="single" w:sz="4" w:space="0" w:color="auto"/>
            </w:tcBorders>
            <w:vAlign w:val="bottom"/>
          </w:tcPr>
          <w:p w:rsidR="00DC0869" w:rsidRPr="00AA4F2B" w:rsidRDefault="00DC0869" w:rsidP="00DF286B">
            <w:pPr>
              <w:spacing w:before="120"/>
            </w:pPr>
          </w:p>
        </w:tc>
      </w:tr>
      <w:tr w:rsidR="00DC0869" w:rsidRPr="00AA4F2B" w:rsidTr="00DC0869">
        <w:tc>
          <w:tcPr>
            <w:tcW w:w="1617" w:type="pct"/>
            <w:vAlign w:val="bottom"/>
          </w:tcPr>
          <w:p w:rsidR="00DC0869" w:rsidRDefault="00DC0869" w:rsidP="00DC0869">
            <w:pPr>
              <w:pStyle w:val="Standaardinspringing"/>
              <w:ind w:left="0"/>
            </w:pPr>
            <w:r>
              <w:t>Verzekeringsnummer*</w:t>
            </w:r>
          </w:p>
        </w:tc>
        <w:tc>
          <w:tcPr>
            <w:tcW w:w="3383" w:type="pct"/>
            <w:tcBorders>
              <w:bottom w:val="single" w:sz="4" w:space="0" w:color="auto"/>
            </w:tcBorders>
            <w:vAlign w:val="bottom"/>
          </w:tcPr>
          <w:p w:rsidR="00DC0869" w:rsidRPr="00AA4F2B" w:rsidRDefault="00DC0869" w:rsidP="00DF286B">
            <w:pPr>
              <w:spacing w:before="120"/>
            </w:pPr>
          </w:p>
        </w:tc>
      </w:tr>
      <w:tr w:rsidR="00DC0869" w:rsidRPr="00AA4F2B" w:rsidTr="00DC0869">
        <w:tc>
          <w:tcPr>
            <w:tcW w:w="1617" w:type="pct"/>
            <w:vAlign w:val="bottom"/>
          </w:tcPr>
          <w:p w:rsidR="00DC0869" w:rsidRDefault="00DC0869" w:rsidP="00DC0869">
            <w:pPr>
              <w:pStyle w:val="Standaardinspringing"/>
              <w:ind w:left="0"/>
            </w:pPr>
            <w:r>
              <w:t>Voorkeur huisarts</w:t>
            </w:r>
          </w:p>
        </w:tc>
        <w:tc>
          <w:tcPr>
            <w:tcW w:w="3383" w:type="pct"/>
            <w:tcBorders>
              <w:bottom w:val="single" w:sz="4" w:space="0" w:color="auto"/>
            </w:tcBorders>
            <w:vAlign w:val="bottom"/>
          </w:tcPr>
          <w:p w:rsidR="00DC0869" w:rsidRPr="00AA4F2B" w:rsidRDefault="00DC0869" w:rsidP="00DF286B">
            <w:pPr>
              <w:spacing w:before="120"/>
            </w:pPr>
          </w:p>
        </w:tc>
      </w:tr>
      <w:tr w:rsidR="00DC0869" w:rsidRPr="00AA4F2B" w:rsidTr="00DC0869">
        <w:trPr>
          <w:trHeight w:val="54"/>
        </w:trPr>
        <w:tc>
          <w:tcPr>
            <w:tcW w:w="5000" w:type="pct"/>
            <w:gridSpan w:val="2"/>
            <w:shd w:val="clear" w:color="auto" w:fill="auto"/>
          </w:tcPr>
          <w:p w:rsidR="00DC0869" w:rsidRPr="00AA4F2B" w:rsidRDefault="00DC0869" w:rsidP="00DF286B">
            <w:pPr>
              <w:rPr>
                <w:rFonts w:asciiTheme="majorHAnsi" w:hAnsiTheme="majorHAnsi"/>
                <w:b/>
                <w:sz w:val="8"/>
              </w:rPr>
            </w:pPr>
          </w:p>
        </w:tc>
      </w:tr>
    </w:tbl>
    <w:p w:rsidR="00DC0869" w:rsidRDefault="00074F9C" w:rsidP="00DC0869">
      <w:pPr>
        <w:spacing w:after="0"/>
        <w:ind w:left="2160" w:firstLine="720"/>
        <w:rPr>
          <w:lang w:bidi="nl-NL"/>
        </w:rPr>
      </w:pPr>
      <w:r>
        <w:rPr>
          <w:sz w:val="36"/>
          <w:lang w:bidi="nl-NL"/>
        </w:rPr>
        <w:t xml:space="preserve">   </w:t>
      </w:r>
      <w:r w:rsidR="00DC0869" w:rsidRPr="00AA4F2B">
        <w:rPr>
          <w:sz w:val="36"/>
          <w:lang w:bidi="nl-NL"/>
        </w:rPr>
        <w:sym w:font="Wingdings 2" w:char="F0A3"/>
      </w:r>
      <w:r w:rsidR="00DC0869">
        <w:rPr>
          <w:sz w:val="36"/>
          <w:lang w:bidi="nl-NL"/>
        </w:rPr>
        <w:t xml:space="preserve">  </w:t>
      </w:r>
      <w:r w:rsidR="00DC0869">
        <w:rPr>
          <w:lang w:bidi="nl-NL"/>
        </w:rPr>
        <w:t>Geen voorkeur</w:t>
      </w:r>
    </w:p>
    <w:p w:rsidR="00074F9C" w:rsidRDefault="00074F9C">
      <w:pPr>
        <w:rPr>
          <w:lang w:bidi="nl-NL"/>
        </w:rPr>
      </w:pPr>
      <w:r>
        <w:rPr>
          <w:lang w:bidi="nl-NL"/>
        </w:rPr>
        <w:br w:type="page"/>
      </w:r>
    </w:p>
    <w:p w:rsidR="00C4402F" w:rsidRPr="006B591F" w:rsidRDefault="00C4402F">
      <w:pPr>
        <w:rPr>
          <w:i/>
          <w:sz w:val="24"/>
          <w:szCs w:val="24"/>
        </w:rPr>
      </w:pPr>
      <w:r w:rsidRPr="006B591F">
        <w:rPr>
          <w:i/>
          <w:sz w:val="24"/>
          <w:szCs w:val="24"/>
        </w:rPr>
        <w:lastRenderedPageBreak/>
        <w:t>Velden met een * zijn verplicht om in te vullen</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074F9C" w:rsidRPr="00AA4F2B" w:rsidTr="00DF286B">
        <w:tc>
          <w:tcPr>
            <w:tcW w:w="4686" w:type="pct"/>
            <w:shd w:val="clear" w:color="auto" w:fill="666666" w:themeFill="accent6"/>
          </w:tcPr>
          <w:p w:rsidR="00074F9C" w:rsidRPr="00AA4F2B" w:rsidRDefault="00074F9C" w:rsidP="00DF286B">
            <w:pPr>
              <w:pStyle w:val="Kop1"/>
              <w:outlineLvl w:val="0"/>
            </w:pPr>
            <w:r>
              <w:t>Persoons gegevens</w:t>
            </w:r>
          </w:p>
        </w:tc>
      </w:tr>
    </w:tbl>
    <w:p w:rsidR="00074F9C" w:rsidRDefault="00074F9C" w:rsidP="00DC0869">
      <w:pPr>
        <w:spacing w:after="0"/>
        <w:ind w:left="2160" w:firstLine="720"/>
        <w:rPr>
          <w:lang w:bidi="nl-NL"/>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99535B" w:rsidRPr="00AA4F2B" w:rsidTr="00DF286B">
        <w:tc>
          <w:tcPr>
            <w:tcW w:w="1617" w:type="pct"/>
            <w:vAlign w:val="bottom"/>
          </w:tcPr>
          <w:p w:rsidR="0099535B" w:rsidRPr="00AA4F2B" w:rsidRDefault="0099535B" w:rsidP="00DF286B">
            <w:pPr>
              <w:pStyle w:val="Standaardinspringing"/>
              <w:ind w:left="0"/>
            </w:pPr>
            <w:r>
              <w:t>Vorige huisarts*</w:t>
            </w:r>
          </w:p>
        </w:tc>
        <w:tc>
          <w:tcPr>
            <w:tcW w:w="3383" w:type="pct"/>
            <w:tcBorders>
              <w:bottom w:val="single" w:sz="4" w:space="0" w:color="auto"/>
            </w:tcBorders>
            <w:vAlign w:val="bottom"/>
          </w:tcPr>
          <w:p w:rsidR="0099535B" w:rsidRPr="00AA4F2B" w:rsidRDefault="0099535B" w:rsidP="00DF286B">
            <w:pPr>
              <w:spacing w:before="120"/>
            </w:pPr>
          </w:p>
        </w:tc>
      </w:tr>
    </w:tbl>
    <w:p w:rsidR="00074F9C" w:rsidRDefault="00074F9C" w:rsidP="00074F9C">
      <w:pPr>
        <w:spacing w:after="0"/>
        <w:rPr>
          <w:sz w:val="12"/>
          <w:szCs w:val="16"/>
        </w:rPr>
      </w:pPr>
    </w:p>
    <w:p w:rsidR="0099535B" w:rsidRDefault="0099535B" w:rsidP="00074F9C">
      <w:pPr>
        <w:spacing w:after="0"/>
        <w:rPr>
          <w:sz w:val="12"/>
          <w:szCs w:val="16"/>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99535B" w:rsidRPr="00AA4F2B" w:rsidTr="00DF286B">
        <w:tc>
          <w:tcPr>
            <w:tcW w:w="1617" w:type="pct"/>
            <w:vAlign w:val="bottom"/>
          </w:tcPr>
          <w:p w:rsidR="0099535B" w:rsidRPr="00AA4F2B" w:rsidRDefault="002F052E" w:rsidP="00DF286B">
            <w:pPr>
              <w:pStyle w:val="Standaardinspringing"/>
              <w:ind w:left="0"/>
            </w:pPr>
            <w:r>
              <w:t>Woonplaats vorige huisarts</w:t>
            </w:r>
            <w:r w:rsidR="002240E7">
              <w:t>*</w:t>
            </w:r>
          </w:p>
        </w:tc>
        <w:tc>
          <w:tcPr>
            <w:tcW w:w="3383" w:type="pct"/>
            <w:tcBorders>
              <w:bottom w:val="single" w:sz="4" w:space="0" w:color="auto"/>
            </w:tcBorders>
            <w:vAlign w:val="bottom"/>
          </w:tcPr>
          <w:p w:rsidR="0099535B" w:rsidRPr="00AA4F2B" w:rsidRDefault="0099535B" w:rsidP="00DF286B">
            <w:pPr>
              <w:spacing w:before="120"/>
            </w:pPr>
          </w:p>
        </w:tc>
      </w:tr>
    </w:tbl>
    <w:p w:rsidR="0099535B" w:rsidRDefault="0099535B" w:rsidP="00074F9C">
      <w:pPr>
        <w:spacing w:after="0"/>
        <w:rPr>
          <w:sz w:val="12"/>
          <w:szCs w:val="16"/>
        </w:rPr>
      </w:pPr>
    </w:p>
    <w:p w:rsidR="00B403F2" w:rsidRDefault="00B403F2" w:rsidP="00B403F2">
      <w:pPr>
        <w:spacing w:after="0"/>
      </w:pPr>
      <w:r>
        <w:t xml:space="preserve"> </w:t>
      </w:r>
      <w:r>
        <w:br/>
      </w:r>
      <w:r w:rsidR="00E257CC">
        <w:t xml:space="preserve">  </w:t>
      </w:r>
      <w:r>
        <w:t>Kreeg u bij de vorige huisarts een oproep voor de griepprik?*</w:t>
      </w:r>
    </w:p>
    <w:p w:rsidR="0099535B" w:rsidRDefault="00B403F2" w:rsidP="00074F9C">
      <w:pPr>
        <w:spacing w:after="0"/>
        <w:rPr>
          <w:lang w:bidi="nl-NL"/>
        </w:rPr>
      </w:pPr>
      <w:r>
        <w:tab/>
      </w:r>
      <w:r>
        <w:tab/>
      </w:r>
      <w:r w:rsidR="00E257CC">
        <w:t xml:space="preserve">                         </w:t>
      </w:r>
      <w:r w:rsidRPr="00AA4F2B">
        <w:rPr>
          <w:sz w:val="36"/>
          <w:lang w:bidi="nl-NL"/>
        </w:rPr>
        <w:sym w:font="Wingdings 2" w:char="F0A3"/>
      </w:r>
      <w:r>
        <w:rPr>
          <w:sz w:val="36"/>
          <w:lang w:bidi="nl-NL"/>
        </w:rPr>
        <w:t xml:space="preserve">  </w:t>
      </w:r>
      <w:r>
        <w:rPr>
          <w:lang w:bidi="nl-NL"/>
        </w:rPr>
        <w:t>Ja</w:t>
      </w:r>
      <w:r w:rsidR="00E257CC">
        <w:rPr>
          <w:lang w:bidi="nl-NL"/>
        </w:rPr>
        <w:t xml:space="preserve">       </w:t>
      </w:r>
      <w:r w:rsidRPr="00AA4F2B">
        <w:rPr>
          <w:sz w:val="36"/>
          <w:lang w:bidi="nl-NL"/>
        </w:rPr>
        <w:sym w:font="Wingdings 2" w:char="F0A3"/>
      </w:r>
      <w:r>
        <w:rPr>
          <w:sz w:val="36"/>
          <w:lang w:bidi="nl-NL"/>
        </w:rPr>
        <w:t xml:space="preserve">  </w:t>
      </w:r>
      <w:r>
        <w:rPr>
          <w:lang w:bidi="nl-NL"/>
        </w:rPr>
        <w:t>Nee</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3F3964" w:rsidRPr="00AA4F2B" w:rsidTr="00DF286B">
        <w:tc>
          <w:tcPr>
            <w:tcW w:w="1617" w:type="pct"/>
            <w:vAlign w:val="bottom"/>
          </w:tcPr>
          <w:p w:rsidR="003F3964" w:rsidRDefault="003F3964" w:rsidP="00DF286B">
            <w:pPr>
              <w:pStyle w:val="Standaardinspringing"/>
              <w:ind w:left="0"/>
            </w:pPr>
            <w:r>
              <w:t>Voorkeur nieuwe Apotheek</w:t>
            </w:r>
            <w:r w:rsidR="00615CA4">
              <w:t>*</w:t>
            </w:r>
          </w:p>
        </w:tc>
        <w:tc>
          <w:tcPr>
            <w:tcW w:w="3383" w:type="pct"/>
            <w:tcBorders>
              <w:bottom w:val="single" w:sz="4" w:space="0" w:color="auto"/>
            </w:tcBorders>
            <w:vAlign w:val="bottom"/>
          </w:tcPr>
          <w:p w:rsidR="003F3964" w:rsidRPr="00AA4F2B" w:rsidRDefault="003F3964" w:rsidP="00DF286B">
            <w:pPr>
              <w:spacing w:before="120"/>
            </w:pPr>
          </w:p>
        </w:tc>
      </w:tr>
      <w:tr w:rsidR="003F3964" w:rsidRPr="00AA4F2B" w:rsidTr="00DF286B">
        <w:trPr>
          <w:trHeight w:val="54"/>
        </w:trPr>
        <w:tc>
          <w:tcPr>
            <w:tcW w:w="5000" w:type="pct"/>
            <w:gridSpan w:val="2"/>
            <w:shd w:val="clear" w:color="auto" w:fill="auto"/>
          </w:tcPr>
          <w:p w:rsidR="003F3964" w:rsidRPr="00AA4F2B" w:rsidRDefault="003F3964" w:rsidP="00DF286B">
            <w:pPr>
              <w:rPr>
                <w:rFonts w:asciiTheme="majorHAnsi" w:hAnsiTheme="majorHAnsi"/>
                <w:b/>
                <w:sz w:val="8"/>
              </w:rPr>
            </w:pPr>
          </w:p>
        </w:tc>
      </w:tr>
    </w:tbl>
    <w:p w:rsidR="003F3964" w:rsidRDefault="00AC0E7C" w:rsidP="00AC0E7C">
      <w:pPr>
        <w:spacing w:after="0"/>
        <w:ind w:left="2880"/>
        <w:rPr>
          <w:lang w:bidi="nl-NL"/>
        </w:rPr>
      </w:pPr>
      <w:r>
        <w:rPr>
          <w:sz w:val="36"/>
          <w:lang w:bidi="nl-NL"/>
        </w:rPr>
        <w:t xml:space="preserve"> </w:t>
      </w:r>
      <w:r w:rsidR="003F3964">
        <w:rPr>
          <w:sz w:val="36"/>
          <w:lang w:bidi="nl-NL"/>
        </w:rPr>
        <w:t xml:space="preserve"> </w:t>
      </w:r>
      <w:r w:rsidR="003F3964" w:rsidRPr="00AA4F2B">
        <w:rPr>
          <w:sz w:val="36"/>
          <w:lang w:bidi="nl-NL"/>
        </w:rPr>
        <w:sym w:font="Wingdings 2" w:char="F0A3"/>
      </w:r>
      <w:r w:rsidR="003F3964">
        <w:rPr>
          <w:sz w:val="36"/>
          <w:lang w:bidi="nl-NL"/>
        </w:rPr>
        <w:t xml:space="preserve">  </w:t>
      </w:r>
      <w:r w:rsidR="003F3964">
        <w:rPr>
          <w:lang w:bidi="nl-NL"/>
        </w:rPr>
        <w:t>Geen voorkeur</w:t>
      </w:r>
    </w:p>
    <w:p w:rsidR="006B591F" w:rsidRDefault="006B591F" w:rsidP="00AC0E7C">
      <w:pPr>
        <w:spacing w:after="0"/>
        <w:ind w:left="2880"/>
        <w:rPr>
          <w:lang w:bidi="nl-NL"/>
        </w:rPr>
      </w:pPr>
    </w:p>
    <w:p w:rsidR="000F1586" w:rsidRDefault="000F1586" w:rsidP="00074F9C">
      <w:pPr>
        <w:spacing w:after="0"/>
        <w:rPr>
          <w:lang w:bidi="nl-NL"/>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0F1586" w:rsidRPr="00AA4F2B" w:rsidTr="00DF286B">
        <w:tc>
          <w:tcPr>
            <w:tcW w:w="4686" w:type="pct"/>
            <w:shd w:val="clear" w:color="auto" w:fill="666666" w:themeFill="accent6"/>
          </w:tcPr>
          <w:p w:rsidR="000F1586" w:rsidRPr="00AA4F2B" w:rsidRDefault="000F1586" w:rsidP="00DF286B">
            <w:pPr>
              <w:pStyle w:val="Kop1"/>
              <w:outlineLvl w:val="0"/>
            </w:pPr>
            <w:r w:rsidRPr="000F1586">
              <w:t>Toestem</w:t>
            </w:r>
            <w:r>
              <w:t>ming verwerken persoonsgegevens</w:t>
            </w:r>
          </w:p>
        </w:tc>
      </w:tr>
    </w:tbl>
    <w:p w:rsidR="000F1586" w:rsidRDefault="000F1586" w:rsidP="000F1586">
      <w:pPr>
        <w:spacing w:after="0"/>
        <w:rPr>
          <w:lang w:bidi="nl-NL"/>
        </w:rPr>
      </w:pPr>
    </w:p>
    <w:p w:rsidR="000F1586" w:rsidRPr="00AC0E7C" w:rsidRDefault="000F1586" w:rsidP="000F1586">
      <w:pPr>
        <w:spacing w:after="0"/>
        <w:rPr>
          <w:sz w:val="24"/>
          <w:szCs w:val="24"/>
          <w:lang w:bidi="nl-NL"/>
        </w:rPr>
      </w:pPr>
      <w:r w:rsidRPr="00AC0E7C">
        <w:rPr>
          <w:sz w:val="24"/>
          <w:szCs w:val="24"/>
          <w:lang w:bidi="nl-NL"/>
        </w:rPr>
        <w:t xml:space="preserve">Bij het ondertekenen van dit formulier geef ik toestemming dat deze gegevens mogen worden gebruikt ten behoeve van de verwerking van de patiënt inschrijving. Uw gegevens zullen niet worden gebruikt voor andere doeleinden en niet worden verstrekt aan derden. Uw gegevens kunnen te allen tijde weer worden verwijderd.  Voor volledige informatie over het verwerken van uw gegevens zie onze </w:t>
      </w:r>
      <w:r w:rsidR="00902878" w:rsidRPr="00AC0E7C">
        <w:rPr>
          <w:sz w:val="24"/>
          <w:szCs w:val="24"/>
          <w:lang w:bidi="nl-NL"/>
        </w:rPr>
        <w:t>privacy statement</w:t>
      </w:r>
      <w:r w:rsidRPr="00AC0E7C">
        <w:rPr>
          <w:sz w:val="24"/>
          <w:szCs w:val="24"/>
          <w:lang w:bidi="nl-NL"/>
        </w:rPr>
        <w:t xml:space="preserve"> op onze website</w:t>
      </w:r>
      <w:r w:rsidR="00902878" w:rsidRPr="00AC0E7C">
        <w:rPr>
          <w:sz w:val="24"/>
          <w:szCs w:val="24"/>
          <w:lang w:bidi="nl-NL"/>
        </w:rPr>
        <w:t>.</w:t>
      </w:r>
      <w:r w:rsidRPr="00AC0E7C">
        <w:rPr>
          <w:sz w:val="24"/>
          <w:szCs w:val="24"/>
          <w:lang w:bidi="nl-NL"/>
        </w:rPr>
        <w:t xml:space="preserve"> </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0F1586" w:rsidRPr="00AA4F2B" w:rsidTr="00902878">
        <w:tc>
          <w:tcPr>
            <w:tcW w:w="1617" w:type="pct"/>
            <w:vAlign w:val="bottom"/>
          </w:tcPr>
          <w:p w:rsidR="000F1586" w:rsidRDefault="000F1586" w:rsidP="00DF286B">
            <w:pPr>
              <w:pStyle w:val="Standaardinspringing"/>
              <w:ind w:left="0"/>
            </w:pPr>
          </w:p>
          <w:p w:rsidR="000F1586" w:rsidRPr="00AA4F2B" w:rsidRDefault="000F1586" w:rsidP="00DF286B">
            <w:pPr>
              <w:pStyle w:val="Standaardinspringing"/>
              <w:ind w:left="0"/>
            </w:pPr>
            <w:r>
              <w:t>Naam volledig</w:t>
            </w:r>
            <w:r w:rsidR="00C4402F">
              <w:t>*</w:t>
            </w:r>
          </w:p>
        </w:tc>
        <w:tc>
          <w:tcPr>
            <w:tcW w:w="3383" w:type="pct"/>
            <w:tcBorders>
              <w:bottom w:val="single" w:sz="4" w:space="0" w:color="auto"/>
            </w:tcBorders>
            <w:vAlign w:val="bottom"/>
          </w:tcPr>
          <w:p w:rsidR="000F1586" w:rsidRPr="00AA4F2B" w:rsidRDefault="000F1586" w:rsidP="00DF286B">
            <w:pPr>
              <w:spacing w:before="120"/>
            </w:pPr>
          </w:p>
        </w:tc>
      </w:tr>
    </w:tbl>
    <w:p w:rsidR="000F1586" w:rsidRDefault="000F1586" w:rsidP="000F1586">
      <w:pPr>
        <w:spacing w:after="0"/>
        <w:rPr>
          <w:lang w:bidi="nl-NL"/>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AC0E7C" w:rsidRPr="00AA4F2B" w:rsidTr="00DF286B">
        <w:tc>
          <w:tcPr>
            <w:tcW w:w="1617" w:type="pct"/>
            <w:vAlign w:val="bottom"/>
          </w:tcPr>
          <w:p w:rsidR="00AC0E7C" w:rsidRDefault="00AC0E7C" w:rsidP="00DF286B">
            <w:pPr>
              <w:pStyle w:val="Standaardinspringing"/>
              <w:ind w:left="0"/>
            </w:pPr>
          </w:p>
          <w:p w:rsidR="00AC0E7C" w:rsidRPr="00AA4F2B" w:rsidRDefault="00AC0E7C" w:rsidP="00DF286B">
            <w:pPr>
              <w:pStyle w:val="Standaardinspringing"/>
              <w:ind w:left="0"/>
            </w:pPr>
            <w:r>
              <w:t>Datum</w:t>
            </w:r>
            <w:r w:rsidR="00C4402F">
              <w:t>*</w:t>
            </w:r>
          </w:p>
        </w:tc>
        <w:tc>
          <w:tcPr>
            <w:tcW w:w="3383" w:type="pct"/>
            <w:tcBorders>
              <w:bottom w:val="single" w:sz="4" w:space="0" w:color="auto"/>
            </w:tcBorders>
            <w:vAlign w:val="bottom"/>
          </w:tcPr>
          <w:p w:rsidR="00AC0E7C" w:rsidRPr="00AA4F2B" w:rsidRDefault="00AC0E7C" w:rsidP="00DF286B">
            <w:pPr>
              <w:spacing w:before="120"/>
            </w:pPr>
          </w:p>
        </w:tc>
      </w:tr>
    </w:tbl>
    <w:p w:rsidR="00902878" w:rsidRDefault="00902878" w:rsidP="000F1586">
      <w:pPr>
        <w:spacing w:after="0"/>
        <w:rPr>
          <w:lang w:bidi="nl-NL"/>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AC0E7C" w:rsidRPr="00AA4F2B" w:rsidTr="00DF286B">
        <w:tc>
          <w:tcPr>
            <w:tcW w:w="1617" w:type="pct"/>
            <w:vAlign w:val="bottom"/>
          </w:tcPr>
          <w:p w:rsidR="00AC0E7C" w:rsidRDefault="00AC0E7C" w:rsidP="00DF286B">
            <w:pPr>
              <w:pStyle w:val="Standaardinspringing"/>
              <w:ind w:left="0"/>
            </w:pPr>
          </w:p>
          <w:p w:rsidR="00AC0E7C" w:rsidRPr="00AA4F2B" w:rsidRDefault="00AC0E7C" w:rsidP="00DF286B">
            <w:pPr>
              <w:pStyle w:val="Standaardinspringing"/>
              <w:ind w:left="0"/>
            </w:pPr>
            <w:r>
              <w:t>Handtekening</w:t>
            </w:r>
            <w:r w:rsidR="00C4402F">
              <w:t>*</w:t>
            </w:r>
          </w:p>
        </w:tc>
        <w:tc>
          <w:tcPr>
            <w:tcW w:w="3383" w:type="pct"/>
            <w:tcBorders>
              <w:bottom w:val="single" w:sz="4" w:space="0" w:color="auto"/>
            </w:tcBorders>
            <w:vAlign w:val="bottom"/>
          </w:tcPr>
          <w:p w:rsidR="00AC0E7C" w:rsidRPr="00AA4F2B" w:rsidRDefault="00AC0E7C" w:rsidP="00DF286B">
            <w:pPr>
              <w:spacing w:before="120"/>
            </w:pPr>
          </w:p>
        </w:tc>
      </w:tr>
    </w:tbl>
    <w:p w:rsidR="00E257CC" w:rsidRDefault="00E257CC" w:rsidP="00E257CC">
      <w:r>
        <w:rPr>
          <w:lang w:bidi="nl-NL"/>
        </w:rPr>
        <w:lastRenderedPageBreak/>
        <w:br/>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E257CC" w:rsidRPr="00AA4F2B" w:rsidTr="00DF286B">
        <w:tc>
          <w:tcPr>
            <w:tcW w:w="4686" w:type="pct"/>
            <w:shd w:val="clear" w:color="auto" w:fill="666666" w:themeFill="accent6"/>
          </w:tcPr>
          <w:p w:rsidR="00E257CC" w:rsidRPr="00AA4F2B" w:rsidRDefault="00E257CC" w:rsidP="00DF286B">
            <w:pPr>
              <w:pStyle w:val="Kop1"/>
              <w:outlineLvl w:val="0"/>
            </w:pPr>
            <w:r w:rsidRPr="000F1586">
              <w:t>Toestem</w:t>
            </w:r>
            <w:r>
              <w:t>ming verwerken persoonsgegevens Landelijke Schakel Punt</w:t>
            </w:r>
          </w:p>
        </w:tc>
      </w:tr>
    </w:tbl>
    <w:p w:rsidR="00E257CC" w:rsidRDefault="00E257CC" w:rsidP="00E257CC"/>
    <w:p w:rsidR="00E257CC" w:rsidRDefault="00E257CC" w:rsidP="00E257CC">
      <w:r>
        <w:t>Uw huisarts en</w:t>
      </w:r>
      <w:r w:rsidRPr="00E257CC">
        <w:t xml:space="preserve"> apotheken kunnen belangrijke informatie over </w:t>
      </w:r>
      <w:r>
        <w:t>uw</w:t>
      </w:r>
      <w:r w:rsidRPr="00E257CC">
        <w:t xml:space="preserve"> gezondheid delen met andere z</w:t>
      </w:r>
      <w:r>
        <w:t>orgaanbieders. Maar zij mogen de</w:t>
      </w:r>
      <w:r w:rsidRPr="00E257CC">
        <w:t xml:space="preserve"> medische gegevens alleen b</w:t>
      </w:r>
      <w:r>
        <w:t>ekijken als dat nodig is voor uw</w:t>
      </w:r>
      <w:r w:rsidRPr="00E257CC">
        <w:t xml:space="preserve"> behandeling. </w:t>
      </w:r>
      <w:r>
        <w:br/>
        <w:t>En alleen als u dat goed vindt. Regel daarom uw</w:t>
      </w:r>
      <w:r w:rsidRPr="00E257CC">
        <w:t xml:space="preserve"> toestemming </w:t>
      </w:r>
    </w:p>
    <w:p w:rsidR="00E257CC" w:rsidRDefault="00E257CC" w:rsidP="00E257CC">
      <w:r>
        <w:t xml:space="preserve">Ga naar </w:t>
      </w:r>
      <w:hyperlink r:id="rId11" w:history="1">
        <w:r>
          <w:rPr>
            <w:rStyle w:val="Hyperlink"/>
          </w:rPr>
          <w:t>https://www.volgjezorg.nl/toestemming</w:t>
        </w:r>
      </w:hyperlink>
      <w:r>
        <w:t xml:space="preserve"> of vraag om een t</w:t>
      </w:r>
      <w:r w:rsidRPr="00E257CC">
        <w:t>oestemmingsformulier</w:t>
      </w:r>
      <w:r>
        <w:t xml:space="preserve"> bij onze assistent.</w:t>
      </w:r>
    </w:p>
    <w:p w:rsidR="00902878" w:rsidRDefault="00902878" w:rsidP="000F1586">
      <w:pPr>
        <w:spacing w:after="0"/>
        <w:rPr>
          <w:lang w:bidi="nl-NL"/>
        </w:rPr>
      </w:pPr>
    </w:p>
    <w:sectPr w:rsidR="00902878" w:rsidSect="00AA4F2B">
      <w:headerReference w:type="default" r:id="rId12"/>
      <w:footerReference w:type="default" r:id="rId13"/>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6C1" w:rsidRDefault="004866C1" w:rsidP="00650259">
      <w:pPr>
        <w:spacing w:after="0" w:line="240" w:lineRule="auto"/>
      </w:pPr>
      <w:r>
        <w:separator/>
      </w:r>
    </w:p>
  </w:endnote>
  <w:endnote w:type="continuationSeparator" w:id="0">
    <w:p w:rsidR="004866C1" w:rsidRDefault="004866C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2DC12DAB-5DFE-47F7-B270-E4256AEBFD8A}"/>
    <w:embedBold r:id="rId2" w:fontKey="{127F6CC8-FFC7-442B-9224-B0EB12CBD8B9}"/>
    <w:embedItalic r:id="rId3" w:fontKey="{BB6E5D16-9602-4CCB-848A-77072B11F1A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C6472654-F866-4E9A-9077-09AAB046702F}"/>
    <w:embedBold r:id="rId5" w:fontKey="{D57A8635-195C-4D6B-A9C6-1B69EFFE8424}"/>
    <w:embedItalic r:id="rId6" w:fontKey="{8DD11E0D-8F00-4E0F-AFE1-406E48A8C4B0}"/>
  </w:font>
  <w:font w:name="Consolas">
    <w:panose1 w:val="020B0609020204030204"/>
    <w:charset w:val="00"/>
    <w:family w:val="modern"/>
    <w:pitch w:val="fixed"/>
    <w:sig w:usb0="E00006FF" w:usb1="0000FCFF" w:usb2="00000001" w:usb3="00000000" w:csb0="0000019F" w:csb1="00000000"/>
    <w:embedRegular r:id="rId7" w:fontKey="{AF2FC039-B1AB-410B-B013-9A25363E474C}"/>
  </w:font>
  <w:font w:name="Segoe UI">
    <w:panose1 w:val="020B0502040204020203"/>
    <w:charset w:val="00"/>
    <w:family w:val="swiss"/>
    <w:pitch w:val="variable"/>
    <w:sig w:usb0="E4002EFF" w:usb1="C000E47F" w:usb2="00000009" w:usb3="00000000" w:csb0="000001FF" w:csb1="00000000"/>
    <w:embedRegular r:id="rId8" w:fontKey="{0B700DE1-2BDC-42B1-87A7-3177C66478DD}"/>
  </w:font>
  <w:font w:name="Wingdings 2">
    <w:panose1 w:val="05020102010507070707"/>
    <w:charset w:val="02"/>
    <w:family w:val="roman"/>
    <w:pitch w:val="variable"/>
    <w:sig w:usb0="00000000" w:usb1="10000000" w:usb2="00000000" w:usb3="00000000" w:csb0="80000000" w:csb1="00000000"/>
    <w:embedRegular r:id="rId9" w:fontKey="{0F523AF8-1ECC-4D43-81E4-F011BE2A92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31"/>
      <w:gridCol w:w="4495"/>
    </w:tblGrid>
    <w:tr w:rsidR="00327093" w:rsidRPr="007F7B5D" w:rsidTr="00C4167A">
      <w:tc>
        <w:tcPr>
          <w:tcW w:w="4675" w:type="dxa"/>
          <w:vAlign w:val="center"/>
        </w:tcPr>
        <w:p w:rsidR="007F7B5D" w:rsidRPr="007F7B5D" w:rsidRDefault="00074F9C" w:rsidP="00074F9C">
          <w:pPr>
            <w:tabs>
              <w:tab w:val="center" w:pos="4680"/>
              <w:tab w:val="right" w:pos="9810"/>
            </w:tabs>
            <w:spacing w:after="0" w:line="240" w:lineRule="auto"/>
            <w:rPr>
              <w:sz w:val="18"/>
              <w:szCs w:val="24"/>
            </w:rPr>
          </w:pPr>
          <w:r w:rsidRPr="009E3E7F">
            <w:rPr>
              <w:color w:val="FF0000"/>
              <w:sz w:val="18"/>
              <w:szCs w:val="24"/>
            </w:rPr>
            <w:t>VUL-NAAM-PRAKTIJK-IN-</w:t>
          </w:r>
          <w:r w:rsidR="00327093" w:rsidRPr="009E3E7F">
            <w:rPr>
              <w:color w:val="FF0000"/>
              <w:sz w:val="18"/>
              <w:szCs w:val="24"/>
            </w:rPr>
            <w:t xml:space="preserve">  ADRES GEGEVENS – CONTACTGEGEVENS </w:t>
          </w:r>
          <w:r w:rsidR="00224A9A" w:rsidRPr="009E3E7F">
            <w:rPr>
              <w:color w:val="FF0000"/>
              <w:sz w:val="18"/>
              <w:szCs w:val="24"/>
            </w:rPr>
            <w:t>dubbelklik om</w:t>
          </w:r>
          <w:r w:rsidR="00C30D83" w:rsidRPr="009E3E7F">
            <w:rPr>
              <w:color w:val="FF0000"/>
              <w:sz w:val="18"/>
              <w:szCs w:val="24"/>
            </w:rPr>
            <w:t xml:space="preserve"> tekst en logo aan te passen</w:t>
          </w:r>
        </w:p>
      </w:tc>
      <w:tc>
        <w:tcPr>
          <w:tcW w:w="4675" w:type="dxa"/>
          <w:vAlign w:val="center"/>
        </w:tcPr>
        <w:p w:rsidR="007F7B5D" w:rsidRPr="007F7B5D" w:rsidRDefault="007F7B5D" w:rsidP="007F7B5D">
          <w:pPr>
            <w:tabs>
              <w:tab w:val="center" w:pos="4680"/>
              <w:tab w:val="right" w:pos="9810"/>
            </w:tabs>
            <w:spacing w:after="0" w:line="240" w:lineRule="auto"/>
            <w:jc w:val="right"/>
            <w:rPr>
              <w:sz w:val="18"/>
              <w:szCs w:val="24"/>
            </w:rPr>
          </w:pPr>
          <w:r w:rsidRPr="007F7B5D">
            <w:rPr>
              <w:noProof/>
              <w:sz w:val="18"/>
              <w:szCs w:val="24"/>
              <w:lang w:eastAsia="nl-NL"/>
            </w:rPr>
            <w:drawing>
              <wp:inline distT="0" distB="0" distL="0" distR="0" wp14:anchorId="75A1DB64" wp14:editId="5D6A7C52">
                <wp:extent cx="493920" cy="493920"/>
                <wp:effectExtent l="0" t="0" r="1905" b="1905"/>
                <wp:docPr id="9" name="Afbeelding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FE28ACC-E44C-4381-B768-0310810E78D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3920" cy="493920"/>
                        </a:xfrm>
                        <a:prstGeom prst="rect">
                          <a:avLst/>
                        </a:prstGeom>
                      </pic:spPr>
                    </pic:pic>
                  </a:graphicData>
                </a:graphic>
              </wp:inline>
            </w:drawing>
          </w:r>
        </w:p>
      </w:tc>
    </w:tr>
  </w:tbl>
  <w:p w:rsidR="0090596C" w:rsidRDefault="0090596C" w:rsidP="007F7B5D">
    <w:pPr>
      <w:pStyle w:val="Geenafsta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6C1" w:rsidRDefault="004866C1" w:rsidP="00650259">
      <w:pPr>
        <w:spacing w:after="0" w:line="240" w:lineRule="auto"/>
      </w:pPr>
      <w:r>
        <w:separator/>
      </w:r>
    </w:p>
  </w:footnote>
  <w:footnote w:type="continuationSeparator" w:id="0">
    <w:p w:rsidR="004866C1" w:rsidRDefault="004866C1" w:rsidP="00650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334"/>
      <w:gridCol w:w="7692"/>
    </w:tblGrid>
    <w:tr w:rsidR="0090596C" w:rsidTr="004866C1">
      <w:trPr>
        <w:trHeight w:val="990"/>
      </w:trPr>
      <w:tc>
        <w:tcPr>
          <w:tcW w:w="1350" w:type="dxa"/>
          <w:vAlign w:val="center"/>
        </w:tcPr>
        <w:p w:rsidR="0090596C" w:rsidRDefault="0090596C" w:rsidP="0090596C">
          <w:pPr>
            <w:pStyle w:val="Koptekst"/>
            <w:ind w:left="-108"/>
          </w:pPr>
          <w:bookmarkStart w:id="2" w:name="_Hlk521325785"/>
          <w:r>
            <w:rPr>
              <w:lang w:eastAsia="nl-NL"/>
            </w:rPr>
            <w:drawing>
              <wp:inline distT="0" distB="0" distL="0" distR="0">
                <wp:extent cx="640080" cy="640080"/>
                <wp:effectExtent l="0" t="0" r="7620" b="0"/>
                <wp:docPr id="1" name="Afbeelding 1" descr="visitekaartje adresl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640080" cy="640080"/>
                        </a:xfrm>
                        <a:prstGeom prst="rect">
                          <a:avLst/>
                        </a:prstGeom>
                        <a:noFill/>
                      </pic:spPr>
                    </pic:pic>
                  </a:graphicData>
                </a:graphic>
              </wp:inline>
            </w:drawing>
          </w:r>
        </w:p>
      </w:tc>
      <w:tc>
        <w:tcPr>
          <w:tcW w:w="8000" w:type="dxa"/>
          <w:shd w:val="clear" w:color="auto" w:fill="FFFFFF" w:themeFill="background1"/>
          <w:vAlign w:val="center"/>
        </w:tcPr>
        <w:p w:rsidR="0090596C" w:rsidRDefault="004866C1" w:rsidP="004866C1">
          <w:pPr>
            <w:pStyle w:val="Koptekst"/>
            <w:rPr>
              <w:color w:val="666666" w:themeColor="accent6"/>
            </w:rPr>
          </w:pPr>
          <w:r w:rsidRPr="004866C1">
            <w:rPr>
              <w:color w:val="666666" w:themeColor="accent6"/>
            </w:rPr>
            <w:t>Inschrijfformulier Huisartsenpraktijk</w:t>
          </w:r>
        </w:p>
        <w:p w:rsidR="004866C1" w:rsidRPr="0090596C" w:rsidRDefault="004866C1" w:rsidP="004866C1">
          <w:pPr>
            <w:pStyle w:val="Koptekst"/>
          </w:pPr>
          <w:r w:rsidRPr="009E3E7F">
            <w:rPr>
              <w:color w:val="FF0000"/>
            </w:rPr>
            <w:t>vul-naam-praktijk-in</w:t>
          </w:r>
        </w:p>
      </w:tc>
    </w:tr>
    <w:bookmarkEnd w:id="2"/>
  </w:tbl>
  <w:p w:rsidR="00650259" w:rsidRPr="0090596C" w:rsidRDefault="00650259" w:rsidP="0090596C">
    <w:pPr>
      <w:pStyle w:val="Geenafstand"/>
      <w:spacing w:after="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CD76DD"/>
    <w:multiLevelType w:val="hybridMultilevel"/>
    <w:tmpl w:val="D7964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2F6EB5"/>
    <w:multiLevelType w:val="hybridMultilevel"/>
    <w:tmpl w:val="C4B00C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F6454A0"/>
    <w:multiLevelType w:val="hybridMultilevel"/>
    <w:tmpl w:val="7748A4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20" w15:restartNumberingAfterBreak="0">
    <w:nsid w:val="66477AD8"/>
    <w:multiLevelType w:val="hybridMultilevel"/>
    <w:tmpl w:val="1F0EC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8"/>
  </w:num>
  <w:num w:numId="4">
    <w:abstractNumId w:val="12"/>
  </w:num>
  <w:num w:numId="5">
    <w:abstractNumId w:val="13"/>
  </w:num>
  <w:num w:numId="6">
    <w:abstractNumId w:val="23"/>
  </w:num>
  <w:num w:numId="7">
    <w:abstractNumId w:val="6"/>
  </w:num>
  <w:num w:numId="8">
    <w:abstractNumId w:val="10"/>
  </w:num>
  <w:num w:numId="9">
    <w:abstractNumId w:val="21"/>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9"/>
  </w:num>
  <w:num w:numId="17">
    <w:abstractNumId w:val="3"/>
  </w:num>
  <w:num w:numId="18">
    <w:abstractNumId w:val="25"/>
  </w:num>
  <w:num w:numId="19">
    <w:abstractNumId w:val="22"/>
  </w:num>
  <w:num w:numId="20">
    <w:abstractNumId w:val="14"/>
  </w:num>
  <w:num w:numId="21">
    <w:abstractNumId w:val="24"/>
  </w:num>
  <w:num w:numId="22">
    <w:abstractNumId w:val="4"/>
  </w:num>
  <w:num w:numId="23">
    <w:abstractNumId w:val="16"/>
  </w:num>
  <w:num w:numId="24">
    <w:abstractNumId w:val="20"/>
  </w:num>
  <w:num w:numId="25">
    <w:abstractNumId w:val="15"/>
  </w:num>
  <w:num w:numId="26">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6C1"/>
    <w:rsid w:val="000456E1"/>
    <w:rsid w:val="00052382"/>
    <w:rsid w:val="0006568A"/>
    <w:rsid w:val="00074F9C"/>
    <w:rsid w:val="00076F0F"/>
    <w:rsid w:val="00084253"/>
    <w:rsid w:val="000C44E6"/>
    <w:rsid w:val="000D1F49"/>
    <w:rsid w:val="000F1586"/>
    <w:rsid w:val="001727CA"/>
    <w:rsid w:val="002240E7"/>
    <w:rsid w:val="00224A9A"/>
    <w:rsid w:val="002928D0"/>
    <w:rsid w:val="002A4BB4"/>
    <w:rsid w:val="002C56E6"/>
    <w:rsid w:val="002F052E"/>
    <w:rsid w:val="00327093"/>
    <w:rsid w:val="00361E11"/>
    <w:rsid w:val="00380DAD"/>
    <w:rsid w:val="003B4744"/>
    <w:rsid w:val="003F0847"/>
    <w:rsid w:val="003F3964"/>
    <w:rsid w:val="003F4984"/>
    <w:rsid w:val="0040090B"/>
    <w:rsid w:val="004346EA"/>
    <w:rsid w:val="0046302A"/>
    <w:rsid w:val="004866C1"/>
    <w:rsid w:val="00487D2D"/>
    <w:rsid w:val="004D5D62"/>
    <w:rsid w:val="005112D0"/>
    <w:rsid w:val="00577BA5"/>
    <w:rsid w:val="00577E06"/>
    <w:rsid w:val="00590C78"/>
    <w:rsid w:val="005A3BF7"/>
    <w:rsid w:val="005F2035"/>
    <w:rsid w:val="005F7990"/>
    <w:rsid w:val="00615CA4"/>
    <w:rsid w:val="0063739C"/>
    <w:rsid w:val="00650259"/>
    <w:rsid w:val="006B591F"/>
    <w:rsid w:val="006E01A9"/>
    <w:rsid w:val="00770F25"/>
    <w:rsid w:val="007A35A8"/>
    <w:rsid w:val="007B0A85"/>
    <w:rsid w:val="007C6A52"/>
    <w:rsid w:val="007F7B5D"/>
    <w:rsid w:val="0082043E"/>
    <w:rsid w:val="00836129"/>
    <w:rsid w:val="008E203A"/>
    <w:rsid w:val="00902878"/>
    <w:rsid w:val="0090596C"/>
    <w:rsid w:val="0091229C"/>
    <w:rsid w:val="00940E73"/>
    <w:rsid w:val="0098597D"/>
    <w:rsid w:val="0099535B"/>
    <w:rsid w:val="009C2CEC"/>
    <w:rsid w:val="009E3E7F"/>
    <w:rsid w:val="009F619A"/>
    <w:rsid w:val="009F6DDE"/>
    <w:rsid w:val="00A370A8"/>
    <w:rsid w:val="00AA4F2B"/>
    <w:rsid w:val="00AC0E7C"/>
    <w:rsid w:val="00B13585"/>
    <w:rsid w:val="00B403F2"/>
    <w:rsid w:val="00BC1186"/>
    <w:rsid w:val="00BD4753"/>
    <w:rsid w:val="00BD5CB1"/>
    <w:rsid w:val="00BE62EE"/>
    <w:rsid w:val="00C003BA"/>
    <w:rsid w:val="00C30D83"/>
    <w:rsid w:val="00C4402F"/>
    <w:rsid w:val="00C46878"/>
    <w:rsid w:val="00CB4A51"/>
    <w:rsid w:val="00CD4532"/>
    <w:rsid w:val="00CD47B0"/>
    <w:rsid w:val="00CD70CE"/>
    <w:rsid w:val="00CE6104"/>
    <w:rsid w:val="00CE7918"/>
    <w:rsid w:val="00D16163"/>
    <w:rsid w:val="00D16893"/>
    <w:rsid w:val="00D17EFA"/>
    <w:rsid w:val="00DB3FAD"/>
    <w:rsid w:val="00DC0869"/>
    <w:rsid w:val="00DD7E74"/>
    <w:rsid w:val="00E139C4"/>
    <w:rsid w:val="00E257CC"/>
    <w:rsid w:val="00E61C09"/>
    <w:rsid w:val="00E677FE"/>
    <w:rsid w:val="00E7697F"/>
    <w:rsid w:val="00E76B81"/>
    <w:rsid w:val="00EB3B58"/>
    <w:rsid w:val="00EC7359"/>
    <w:rsid w:val="00EE3054"/>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B403F2"/>
  </w:style>
  <w:style w:type="paragraph" w:styleId="Kop1">
    <w:name w:val="heading 1"/>
    <w:basedOn w:val="Standaard"/>
    <w:link w:val="Kop1Char"/>
    <w:uiPriority w:val="1"/>
    <w:qFormat/>
    <w:rsid w:val="0090596C"/>
    <w:pPr>
      <w:spacing w:before="60" w:after="60" w:line="240" w:lineRule="auto"/>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90596C"/>
    <w:rPr>
      <w:rFonts w:asciiTheme="majorHAnsi" w:hAnsiTheme="majorHAnsi"/>
      <w:b/>
      <w:color w:val="FFFFFF" w:themeColor="background1"/>
    </w:rPr>
  </w:style>
  <w:style w:type="character" w:customStyle="1" w:styleId="Hashtag">
    <w:name w:val="Hashtag"/>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90596C"/>
    <w:rPr>
      <w:b/>
      <w:bCs/>
      <w:color w:val="694A77"/>
      <w:sz w:val="32"/>
      <w:szCs w:val="32"/>
      <w:lang w:eastAsia="zh-CN"/>
    </w:rPr>
  </w:style>
  <w:style w:type="paragraph" w:styleId="Standaardinspringing">
    <w:name w:val="Normal Indent"/>
    <w:basedOn w:val="Standaard"/>
    <w:uiPriority w:val="99"/>
    <w:rsid w:val="000D1F49"/>
    <w:pPr>
      <w:spacing w:before="120"/>
      <w:ind w:left="720"/>
    </w:pPr>
  </w:style>
  <w:style w:type="character" w:customStyle="1" w:styleId="Kop3Char">
    <w:name w:val="Kop 3 Char"/>
    <w:basedOn w:val="Standaardalinea-lettertype"/>
    <w:link w:val="Kop3"/>
    <w:uiPriority w:val="1"/>
    <w:semiHidden/>
    <w:rsid w:val="0090596C"/>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90596C"/>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tekstChar">
    <w:name w:val="Koptekst Char"/>
    <w:basedOn w:val="Standaardalinea-lettertype"/>
    <w:link w:val="Koptekst"/>
    <w:uiPriority w:val="99"/>
    <w:rsid w:val="0090596C"/>
    <w:rPr>
      <w:rFonts w:asciiTheme="majorHAnsi" w:hAnsiTheme="majorHAnsi"/>
      <w:b/>
      <w:noProof/>
      <w:color w:val="731F1C" w:themeColor="accent5"/>
      <w:sz w:val="44"/>
      <w:szCs w:val="24"/>
    </w:rPr>
  </w:style>
  <w:style w:type="paragraph" w:styleId="Voettekst">
    <w:name w:val="footer"/>
    <w:basedOn w:val="Standaard"/>
    <w:link w:val="VoettekstChar"/>
    <w:uiPriority w:val="99"/>
    <w:rsid w:val="007F7B5D"/>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F7B5D"/>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90596C"/>
    <w:pPr>
      <w:widowControl w:val="0"/>
      <w:autoSpaceDE w:val="0"/>
      <w:autoSpaceDN w:val="0"/>
    </w:pPr>
    <w:rPr>
      <w:rFonts w:eastAsia="Calibri" w:cs="Calibri"/>
      <w:sz w:val="18"/>
    </w:rPr>
  </w:style>
  <w:style w:type="paragraph" w:styleId="Titel">
    <w:name w:val="Title"/>
    <w:basedOn w:val="Standaard"/>
    <w:next w:val="Standaard"/>
    <w:link w:val="Tite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90596C"/>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CD4532"/>
    <w:rPr>
      <w:b/>
      <w:sz w:val="25"/>
      <w:szCs w:val="25"/>
    </w:rPr>
  </w:style>
  <w:style w:type="character" w:customStyle="1" w:styleId="Kop5Char">
    <w:name w:val="Kop 5 Char"/>
    <w:basedOn w:val="Kop2Char"/>
    <w:link w:val="Kop5"/>
    <w:uiPriority w:val="1"/>
    <w:semiHidden/>
    <w:rsid w:val="00CD4532"/>
    <w:rPr>
      <w:b/>
      <w:bCs/>
      <w:caps/>
      <w:color w:val="4BACC6"/>
      <w:sz w:val="32"/>
      <w:szCs w:val="32"/>
      <w:lang w:eastAsia="zh-CN"/>
    </w:rPr>
  </w:style>
  <w:style w:type="character" w:customStyle="1" w:styleId="Kop6Char">
    <w:name w:val="Kop 6 Char"/>
    <w:basedOn w:val="Standaardalinea-lettertype"/>
    <w:link w:val="Kop6"/>
    <w:uiPriority w:val="9"/>
    <w:semiHidden/>
    <w:rsid w:val="00CD4532"/>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CD4532"/>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D4532"/>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unhideWhenUsed/>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90596C"/>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0596C"/>
    <w:rPr>
      <w:color w:val="808080"/>
    </w:rPr>
  </w:style>
  <w:style w:type="character" w:customStyle="1" w:styleId="gfieldrequired">
    <w:name w:val="gfield_required"/>
    <w:basedOn w:val="Standaardalinea-lettertype"/>
    <w:rsid w:val="00DC0869"/>
  </w:style>
  <w:style w:type="paragraph" w:styleId="Ballontekst">
    <w:name w:val="Balloon Text"/>
    <w:basedOn w:val="Standaard"/>
    <w:link w:val="BallontekstChar"/>
    <w:uiPriority w:val="99"/>
    <w:semiHidden/>
    <w:unhideWhenUsed/>
    <w:rsid w:val="0090287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02878"/>
    <w:rPr>
      <w:rFonts w:ascii="Segoe UI" w:hAnsi="Segoe UI" w:cs="Segoe UI"/>
      <w:sz w:val="18"/>
      <w:szCs w:val="18"/>
    </w:rPr>
  </w:style>
  <w:style w:type="paragraph" w:styleId="Lijstalinea">
    <w:name w:val="List Paragraph"/>
    <w:basedOn w:val="Standaard"/>
    <w:uiPriority w:val="34"/>
    <w:qFormat/>
    <w:rsid w:val="009E3E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82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olgjezorg.nl/toestemm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get.adobe.com/nl/read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ymond\AppData\Roaming\Microsoft\Templates\Formulier%20voor%20adreslijstgegeve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8B7A946DCAA4242B7BECD27BDE5DC45"/>
        <w:category>
          <w:name w:val="Algemeen"/>
          <w:gallery w:val="placeholder"/>
        </w:category>
        <w:types>
          <w:type w:val="bbPlcHdr"/>
        </w:types>
        <w:behaviors>
          <w:behavior w:val="content"/>
        </w:behaviors>
        <w:guid w:val="{A069E5AF-8062-40FE-AF1A-13B79D24ACB7}"/>
      </w:docPartPr>
      <w:docPartBody>
        <w:p w:rsidR="006D52F5" w:rsidRDefault="003D34C1" w:rsidP="003D34C1">
          <w:pPr>
            <w:pStyle w:val="E8B7A946DCAA4242B7BECD27BDE5DC45"/>
          </w:pPr>
          <w:r w:rsidRPr="0090596C">
            <w:rPr>
              <w:lang w:bidi="nl-NL"/>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4C1"/>
    <w:rsid w:val="003D34C1"/>
    <w:rsid w:val="006D52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6D9AA96C3C849A2BB4E4D0DA0036463">
    <w:name w:val="96D9AA96C3C849A2BB4E4D0DA0036463"/>
  </w:style>
  <w:style w:type="paragraph" w:customStyle="1" w:styleId="B5C4396D0E204FC38A2D4B19A9A490F4">
    <w:name w:val="B5C4396D0E204FC38A2D4B19A9A490F4"/>
  </w:style>
  <w:style w:type="paragraph" w:customStyle="1" w:styleId="1F26373C3E76465287A951809750E0A4">
    <w:name w:val="1F26373C3E76465287A951809750E0A4"/>
  </w:style>
  <w:style w:type="paragraph" w:customStyle="1" w:styleId="F4F7978199A84BBF8A082F90E1AD5286">
    <w:name w:val="F4F7978199A84BBF8A082F90E1AD5286"/>
  </w:style>
  <w:style w:type="paragraph" w:customStyle="1" w:styleId="8EF360EACE2A42259B6FF543CCB18A94">
    <w:name w:val="8EF360EACE2A42259B6FF543CCB18A94"/>
  </w:style>
  <w:style w:type="paragraph" w:customStyle="1" w:styleId="B3CA8C0053884F779899F2E367A68C37">
    <w:name w:val="B3CA8C0053884F779899F2E367A68C37"/>
  </w:style>
  <w:style w:type="paragraph" w:customStyle="1" w:styleId="B90EA3478719450C9C5C1E485453FD64">
    <w:name w:val="B90EA3478719450C9C5C1E485453FD64"/>
  </w:style>
  <w:style w:type="paragraph" w:customStyle="1" w:styleId="63D04E8ED8764AD9B700257FE34420D2">
    <w:name w:val="63D04E8ED8764AD9B700257FE34420D2"/>
  </w:style>
  <w:style w:type="paragraph" w:customStyle="1" w:styleId="5A827A18BE6747ABBFDEAA13717F2887">
    <w:name w:val="5A827A18BE6747ABBFDEAA13717F2887"/>
  </w:style>
  <w:style w:type="paragraph" w:customStyle="1" w:styleId="AEF4178443234E4288B2AFC252718D47">
    <w:name w:val="AEF4178443234E4288B2AFC252718D47"/>
  </w:style>
  <w:style w:type="paragraph" w:customStyle="1" w:styleId="61694A7F0D4B4091BF0C9E7CB296E4A5">
    <w:name w:val="61694A7F0D4B4091BF0C9E7CB296E4A5"/>
  </w:style>
  <w:style w:type="paragraph" w:customStyle="1" w:styleId="E77D4F6E51C24A20A62A587E1B157C77">
    <w:name w:val="E77D4F6E51C24A20A62A587E1B157C77"/>
  </w:style>
  <w:style w:type="paragraph" w:customStyle="1" w:styleId="202209299C00499C98A17DB20C568763">
    <w:name w:val="202209299C00499C98A17DB20C568763"/>
  </w:style>
  <w:style w:type="paragraph" w:customStyle="1" w:styleId="35F5D2FEE400403EB4AE1F87ECF3217F">
    <w:name w:val="35F5D2FEE400403EB4AE1F87ECF3217F"/>
  </w:style>
  <w:style w:type="paragraph" w:customStyle="1" w:styleId="BC2BE3D4159F4713B9CF2C1C30E48FB1">
    <w:name w:val="BC2BE3D4159F4713B9CF2C1C30E48FB1"/>
  </w:style>
  <w:style w:type="paragraph" w:customStyle="1" w:styleId="770422A818BF4DE38F92EAED1494475E">
    <w:name w:val="770422A818BF4DE38F92EAED1494475E"/>
  </w:style>
  <w:style w:type="character" w:styleId="Tekstvantijdelijkeaanduiding">
    <w:name w:val="Placeholder Text"/>
    <w:basedOn w:val="Standaardalinea-lettertype"/>
    <w:uiPriority w:val="99"/>
    <w:semiHidden/>
    <w:rsid w:val="003D34C1"/>
    <w:rPr>
      <w:color w:val="808080"/>
    </w:rPr>
  </w:style>
  <w:style w:type="paragraph" w:customStyle="1" w:styleId="E6140296C2EC499E907E960E2B07910D">
    <w:name w:val="E6140296C2EC499E907E960E2B07910D"/>
  </w:style>
  <w:style w:type="paragraph" w:customStyle="1" w:styleId="6AFA9AEF65B1410AB5507F00B9B62E75">
    <w:name w:val="6AFA9AEF65B1410AB5507F00B9B62E75"/>
  </w:style>
  <w:style w:type="paragraph" w:customStyle="1" w:styleId="07F65172887948869ED78B98EF4D786E">
    <w:name w:val="07F65172887948869ED78B98EF4D786E"/>
  </w:style>
  <w:style w:type="paragraph" w:customStyle="1" w:styleId="1657163B6C044386ACB4763522AA16A3">
    <w:name w:val="1657163B6C044386ACB4763522AA16A3"/>
  </w:style>
  <w:style w:type="paragraph" w:customStyle="1" w:styleId="C2AA93E1876D41EBA3BD51BB946C0828">
    <w:name w:val="C2AA93E1876D41EBA3BD51BB946C0828"/>
  </w:style>
  <w:style w:type="paragraph" w:customStyle="1" w:styleId="66A6B200CD3D429B837B5DE0409452BE">
    <w:name w:val="66A6B200CD3D429B837B5DE0409452BE"/>
  </w:style>
  <w:style w:type="paragraph" w:customStyle="1" w:styleId="AA40697A28754B63B1796D6C0DFA8274">
    <w:name w:val="AA40697A28754B63B1796D6C0DFA8274"/>
  </w:style>
  <w:style w:type="paragraph" w:customStyle="1" w:styleId="DEC9F3D53A0E4C1F97D9EF4698477642">
    <w:name w:val="DEC9F3D53A0E4C1F97D9EF4698477642"/>
    <w:rsid w:val="003D34C1"/>
  </w:style>
  <w:style w:type="paragraph" w:customStyle="1" w:styleId="9288BF16490F48ADAC1A5E80EFC0A434">
    <w:name w:val="9288BF16490F48ADAC1A5E80EFC0A434"/>
    <w:rsid w:val="003D34C1"/>
  </w:style>
  <w:style w:type="paragraph" w:customStyle="1" w:styleId="CEB435F406E34AC4838860363C059FB0">
    <w:name w:val="CEB435F406E34AC4838860363C059FB0"/>
    <w:rsid w:val="003D34C1"/>
  </w:style>
  <w:style w:type="paragraph" w:customStyle="1" w:styleId="1A4779726B294AFCA781F363CB95778C">
    <w:name w:val="1A4779726B294AFCA781F363CB95778C"/>
    <w:rsid w:val="003D34C1"/>
  </w:style>
  <w:style w:type="paragraph" w:customStyle="1" w:styleId="85BF2879BD0B46A5BF1D48E746C622F4">
    <w:name w:val="85BF2879BD0B46A5BF1D48E746C622F4"/>
    <w:rsid w:val="003D34C1"/>
  </w:style>
  <w:style w:type="paragraph" w:customStyle="1" w:styleId="913217EA2A9A4D6A9377BCC382067AD9">
    <w:name w:val="913217EA2A9A4D6A9377BCC382067AD9"/>
    <w:rsid w:val="003D34C1"/>
  </w:style>
  <w:style w:type="paragraph" w:customStyle="1" w:styleId="405ED1B5A958426EAB49799EBCC1D041">
    <w:name w:val="405ED1B5A958426EAB49799EBCC1D041"/>
    <w:rsid w:val="003D34C1"/>
  </w:style>
  <w:style w:type="paragraph" w:customStyle="1" w:styleId="A11E9C224ABE4EFFA6BEE9664E2115CD">
    <w:name w:val="A11E9C224ABE4EFFA6BEE9664E2115CD"/>
    <w:rsid w:val="003D34C1"/>
  </w:style>
  <w:style w:type="paragraph" w:customStyle="1" w:styleId="B1170AE772D145388A53A0D47A10A631">
    <w:name w:val="B1170AE772D145388A53A0D47A10A631"/>
    <w:rsid w:val="003D34C1"/>
  </w:style>
  <w:style w:type="paragraph" w:customStyle="1" w:styleId="034C975EFF6A4B08A45E7B835ACA33BE">
    <w:name w:val="034C975EFF6A4B08A45E7B835ACA33BE"/>
    <w:rsid w:val="003D34C1"/>
  </w:style>
  <w:style w:type="paragraph" w:customStyle="1" w:styleId="08CEF6A2974949BB888BB67BA29531B2">
    <w:name w:val="08CEF6A2974949BB888BB67BA29531B2"/>
    <w:rsid w:val="003D34C1"/>
  </w:style>
  <w:style w:type="paragraph" w:customStyle="1" w:styleId="58EB4181C5A94616A288833846F49ECE">
    <w:name w:val="58EB4181C5A94616A288833846F49ECE"/>
    <w:rsid w:val="003D34C1"/>
  </w:style>
  <w:style w:type="paragraph" w:customStyle="1" w:styleId="F2EF022024964162B2F1648DDFB022B2">
    <w:name w:val="F2EF022024964162B2F1648DDFB022B2"/>
    <w:rsid w:val="003D34C1"/>
  </w:style>
  <w:style w:type="paragraph" w:customStyle="1" w:styleId="44117920B85B48D88A0A92ECA162BA01">
    <w:name w:val="44117920B85B48D88A0A92ECA162BA01"/>
    <w:rsid w:val="003D34C1"/>
  </w:style>
  <w:style w:type="paragraph" w:customStyle="1" w:styleId="02DF725760B94B90959A96A4A402EA42">
    <w:name w:val="02DF725760B94B90959A96A4A402EA42"/>
    <w:rsid w:val="003D34C1"/>
  </w:style>
  <w:style w:type="paragraph" w:customStyle="1" w:styleId="164FAA1CD44C40CAA0FDB2B6D5CCD7ED">
    <w:name w:val="164FAA1CD44C40CAA0FDB2B6D5CCD7ED"/>
    <w:rsid w:val="003D34C1"/>
  </w:style>
  <w:style w:type="paragraph" w:customStyle="1" w:styleId="85091CE334D1474EB8B14AC33D3C4D4D">
    <w:name w:val="85091CE334D1474EB8B14AC33D3C4D4D"/>
    <w:rsid w:val="003D34C1"/>
  </w:style>
  <w:style w:type="paragraph" w:customStyle="1" w:styleId="6B73EE321BB540D49DFB1828696E8A2B">
    <w:name w:val="6B73EE321BB540D49DFB1828696E8A2B"/>
    <w:rsid w:val="003D34C1"/>
  </w:style>
  <w:style w:type="paragraph" w:customStyle="1" w:styleId="0A6252C8A7B9409399D72F278A1C1ED9">
    <w:name w:val="0A6252C8A7B9409399D72F278A1C1ED9"/>
    <w:rsid w:val="003D34C1"/>
  </w:style>
  <w:style w:type="paragraph" w:customStyle="1" w:styleId="A337F482F76A449091A86AFFA09A8028">
    <w:name w:val="A337F482F76A449091A86AFFA09A8028"/>
    <w:rsid w:val="003D34C1"/>
  </w:style>
  <w:style w:type="paragraph" w:customStyle="1" w:styleId="FB63CC801D2847B5BE56D003B351C781">
    <w:name w:val="FB63CC801D2847B5BE56D003B351C781"/>
    <w:rsid w:val="003D34C1"/>
  </w:style>
  <w:style w:type="paragraph" w:customStyle="1" w:styleId="1DFAC28F381D42F5A298D27B02F82DA9">
    <w:name w:val="1DFAC28F381D42F5A298D27B02F82DA9"/>
    <w:rsid w:val="003D34C1"/>
  </w:style>
  <w:style w:type="paragraph" w:customStyle="1" w:styleId="E25457A0992A4B689DA8E0B9008C73E7">
    <w:name w:val="E25457A0992A4B689DA8E0B9008C73E7"/>
    <w:rsid w:val="003D34C1"/>
  </w:style>
  <w:style w:type="paragraph" w:customStyle="1" w:styleId="65CBF554870F4EA1A353449B11885067">
    <w:name w:val="65CBF554870F4EA1A353449B11885067"/>
    <w:rsid w:val="003D34C1"/>
  </w:style>
  <w:style w:type="paragraph" w:customStyle="1" w:styleId="A119C01CDB7D4498AB892963F288960A">
    <w:name w:val="A119C01CDB7D4498AB892963F288960A"/>
    <w:rsid w:val="003D34C1"/>
  </w:style>
  <w:style w:type="paragraph" w:customStyle="1" w:styleId="F51B95518E9741EBB143A460FA882036">
    <w:name w:val="F51B95518E9741EBB143A460FA882036"/>
    <w:rsid w:val="003D34C1"/>
  </w:style>
  <w:style w:type="paragraph" w:customStyle="1" w:styleId="9C01B9E93E2243799179F372A6B45B89">
    <w:name w:val="9C01B9E93E2243799179F372A6B45B89"/>
    <w:rsid w:val="003D34C1"/>
  </w:style>
  <w:style w:type="paragraph" w:customStyle="1" w:styleId="DE52C095C02749188EA85D5D076C1B70">
    <w:name w:val="DE52C095C02749188EA85D5D076C1B70"/>
    <w:rsid w:val="003D34C1"/>
  </w:style>
  <w:style w:type="paragraph" w:customStyle="1" w:styleId="946EBD6D5BA448529235A9803AE165AF">
    <w:name w:val="946EBD6D5BA448529235A9803AE165AF"/>
    <w:rsid w:val="003D34C1"/>
  </w:style>
  <w:style w:type="paragraph" w:customStyle="1" w:styleId="31238959D65C492CAC3CC834A1649558">
    <w:name w:val="31238959D65C492CAC3CC834A1649558"/>
    <w:rsid w:val="003D34C1"/>
  </w:style>
  <w:style w:type="paragraph" w:customStyle="1" w:styleId="6AD5AC5BC1E24C9EA4B420C77444E04E">
    <w:name w:val="6AD5AC5BC1E24C9EA4B420C77444E04E"/>
    <w:rsid w:val="003D34C1"/>
  </w:style>
  <w:style w:type="paragraph" w:customStyle="1" w:styleId="F5D5E378F84744BD87CFD706308F0639">
    <w:name w:val="F5D5E378F84744BD87CFD706308F0639"/>
    <w:rsid w:val="003D34C1"/>
  </w:style>
  <w:style w:type="paragraph" w:customStyle="1" w:styleId="71B13B7D1445477D9B9BE26DF548370B">
    <w:name w:val="71B13B7D1445477D9B9BE26DF548370B"/>
    <w:rsid w:val="003D34C1"/>
  </w:style>
  <w:style w:type="paragraph" w:customStyle="1" w:styleId="5E60E205AA764486BF3F65F11E4167FC">
    <w:name w:val="5E60E205AA764486BF3F65F11E4167FC"/>
    <w:rsid w:val="003D34C1"/>
  </w:style>
  <w:style w:type="paragraph" w:customStyle="1" w:styleId="6F5DF47179CC4368B2CCA88B30B060BB">
    <w:name w:val="6F5DF47179CC4368B2CCA88B30B060BB"/>
    <w:rsid w:val="003D34C1"/>
  </w:style>
  <w:style w:type="paragraph" w:customStyle="1" w:styleId="90AC91C701854097963CF8F03936C49A">
    <w:name w:val="90AC91C701854097963CF8F03936C49A"/>
    <w:rsid w:val="003D34C1"/>
  </w:style>
  <w:style w:type="paragraph" w:customStyle="1" w:styleId="9DA84B5C5BC7402CAFADD14DDCAEE463">
    <w:name w:val="9DA84B5C5BC7402CAFADD14DDCAEE463"/>
    <w:rsid w:val="003D34C1"/>
  </w:style>
  <w:style w:type="paragraph" w:customStyle="1" w:styleId="E1651588A9F2448E8BF1B3F99DB819C3">
    <w:name w:val="E1651588A9F2448E8BF1B3F99DB819C3"/>
    <w:rsid w:val="003D34C1"/>
  </w:style>
  <w:style w:type="paragraph" w:customStyle="1" w:styleId="0FB9A4126A9942048DE6F4332ED7693D">
    <w:name w:val="0FB9A4126A9942048DE6F4332ED7693D"/>
    <w:rsid w:val="003D34C1"/>
  </w:style>
  <w:style w:type="paragraph" w:customStyle="1" w:styleId="0FFD3EF07E124F288D826955693A4F5F">
    <w:name w:val="0FFD3EF07E124F288D826955693A4F5F"/>
    <w:rsid w:val="003D34C1"/>
  </w:style>
  <w:style w:type="paragraph" w:customStyle="1" w:styleId="5A2342D107D34217B14E5434B4175EFC">
    <w:name w:val="5A2342D107D34217B14E5434B4175EFC"/>
    <w:rsid w:val="003D34C1"/>
  </w:style>
  <w:style w:type="paragraph" w:customStyle="1" w:styleId="8D7EA19022CE4032B00F80EF39F9549F">
    <w:name w:val="8D7EA19022CE4032B00F80EF39F9549F"/>
    <w:rsid w:val="003D34C1"/>
  </w:style>
  <w:style w:type="paragraph" w:customStyle="1" w:styleId="F0D86C39880048469B929A91D6B8D595">
    <w:name w:val="F0D86C39880048469B929A91D6B8D595"/>
    <w:rsid w:val="003D34C1"/>
  </w:style>
  <w:style w:type="paragraph" w:customStyle="1" w:styleId="061D8D46596D4EFF89CD68A9A24E0FE6">
    <w:name w:val="061D8D46596D4EFF89CD68A9A24E0FE6"/>
    <w:rsid w:val="003D34C1"/>
  </w:style>
  <w:style w:type="paragraph" w:customStyle="1" w:styleId="0EA5B3D53AEE4962B4C073B77F32B74E">
    <w:name w:val="0EA5B3D53AEE4962B4C073B77F32B74E"/>
    <w:rsid w:val="003D34C1"/>
  </w:style>
  <w:style w:type="paragraph" w:customStyle="1" w:styleId="131B50C3139741669DC8820C7A56B267">
    <w:name w:val="131B50C3139741669DC8820C7A56B267"/>
    <w:rsid w:val="003D34C1"/>
  </w:style>
  <w:style w:type="paragraph" w:customStyle="1" w:styleId="7CDC1C6141014239958B93B41388EC33">
    <w:name w:val="7CDC1C6141014239958B93B41388EC33"/>
    <w:rsid w:val="003D34C1"/>
  </w:style>
  <w:style w:type="paragraph" w:customStyle="1" w:styleId="9EEBA19A967445878DD0623140534C63">
    <w:name w:val="9EEBA19A967445878DD0623140534C63"/>
    <w:rsid w:val="003D34C1"/>
  </w:style>
  <w:style w:type="paragraph" w:customStyle="1" w:styleId="10ACC36D5D0749FE8B621779D68CC456">
    <w:name w:val="10ACC36D5D0749FE8B621779D68CC456"/>
    <w:rsid w:val="003D34C1"/>
  </w:style>
  <w:style w:type="paragraph" w:customStyle="1" w:styleId="68DFEFDCA0EB494CA667E69D35715F65">
    <w:name w:val="68DFEFDCA0EB494CA667E69D35715F65"/>
    <w:rsid w:val="003D34C1"/>
  </w:style>
  <w:style w:type="paragraph" w:customStyle="1" w:styleId="0BA48468C3054EE4B7105D01FCDED1B4">
    <w:name w:val="0BA48468C3054EE4B7105D01FCDED1B4"/>
    <w:rsid w:val="003D34C1"/>
  </w:style>
  <w:style w:type="paragraph" w:customStyle="1" w:styleId="A3C32975430D4626AD9C21B69BBAD6B9">
    <w:name w:val="A3C32975430D4626AD9C21B69BBAD6B9"/>
    <w:rsid w:val="003D34C1"/>
  </w:style>
  <w:style w:type="paragraph" w:customStyle="1" w:styleId="5737C3B835CE4B69973F07EF97565CF1">
    <w:name w:val="5737C3B835CE4B69973F07EF97565CF1"/>
    <w:rsid w:val="003D34C1"/>
  </w:style>
  <w:style w:type="paragraph" w:customStyle="1" w:styleId="0390AB8225864F368F4E3B713BB5C32D">
    <w:name w:val="0390AB8225864F368F4E3B713BB5C32D"/>
    <w:rsid w:val="003D34C1"/>
  </w:style>
  <w:style w:type="paragraph" w:customStyle="1" w:styleId="A065A93468CC443C9A4D41C60FD33214">
    <w:name w:val="A065A93468CC443C9A4D41C60FD33214"/>
    <w:rsid w:val="003D34C1"/>
  </w:style>
  <w:style w:type="paragraph" w:customStyle="1" w:styleId="0ABEF30D85F84E12A926D7E37CEAE395">
    <w:name w:val="0ABEF30D85F84E12A926D7E37CEAE395"/>
    <w:rsid w:val="003D34C1"/>
  </w:style>
  <w:style w:type="paragraph" w:customStyle="1" w:styleId="794A1AE0FC9049C49E42457CCEAE6498">
    <w:name w:val="794A1AE0FC9049C49E42457CCEAE6498"/>
    <w:rsid w:val="003D34C1"/>
  </w:style>
  <w:style w:type="paragraph" w:customStyle="1" w:styleId="44CE2EDED21043DA8EF012DAAE0B1702">
    <w:name w:val="44CE2EDED21043DA8EF012DAAE0B1702"/>
    <w:rsid w:val="003D34C1"/>
  </w:style>
  <w:style w:type="paragraph" w:customStyle="1" w:styleId="B233CDC166734A60B0675F50BE3A2F6A">
    <w:name w:val="B233CDC166734A60B0675F50BE3A2F6A"/>
    <w:rsid w:val="003D34C1"/>
  </w:style>
  <w:style w:type="paragraph" w:customStyle="1" w:styleId="0804B69B4659497A9C98A7FFC3CE9303">
    <w:name w:val="0804B69B4659497A9C98A7FFC3CE9303"/>
    <w:rsid w:val="003D34C1"/>
  </w:style>
  <w:style w:type="paragraph" w:customStyle="1" w:styleId="E7B1E1AFD10543C2875658407AB35F65">
    <w:name w:val="E7B1E1AFD10543C2875658407AB35F65"/>
    <w:rsid w:val="003D34C1"/>
  </w:style>
  <w:style w:type="paragraph" w:customStyle="1" w:styleId="7508664D63D744FCAC392EAFC793BDCA">
    <w:name w:val="7508664D63D744FCAC392EAFC793BDCA"/>
    <w:rsid w:val="003D34C1"/>
  </w:style>
  <w:style w:type="paragraph" w:customStyle="1" w:styleId="7270B70056274B678ABE6535D6C0019C">
    <w:name w:val="7270B70056274B678ABE6535D6C0019C"/>
    <w:rsid w:val="003D34C1"/>
  </w:style>
  <w:style w:type="paragraph" w:customStyle="1" w:styleId="876FE2CF59234F7B8484A03804D9915B">
    <w:name w:val="876FE2CF59234F7B8484A03804D9915B"/>
    <w:rsid w:val="003D34C1"/>
  </w:style>
  <w:style w:type="paragraph" w:customStyle="1" w:styleId="05C4090E538A4C4EBAA4448390E7D392">
    <w:name w:val="05C4090E538A4C4EBAA4448390E7D392"/>
    <w:rsid w:val="003D34C1"/>
  </w:style>
  <w:style w:type="paragraph" w:customStyle="1" w:styleId="09F47BD6DB50471D80549E6A6F97C3C1">
    <w:name w:val="09F47BD6DB50471D80549E6A6F97C3C1"/>
    <w:rsid w:val="003D34C1"/>
  </w:style>
  <w:style w:type="paragraph" w:customStyle="1" w:styleId="1174B632168D4A97A75BAAF6E458073A">
    <w:name w:val="1174B632168D4A97A75BAAF6E458073A"/>
    <w:rsid w:val="003D34C1"/>
  </w:style>
  <w:style w:type="paragraph" w:customStyle="1" w:styleId="B9C06F2BBA11499BB98880949F69C515">
    <w:name w:val="B9C06F2BBA11499BB98880949F69C515"/>
    <w:rsid w:val="003D34C1"/>
  </w:style>
  <w:style w:type="paragraph" w:customStyle="1" w:styleId="FF7FD85999B442D1A4628C163510FD0F">
    <w:name w:val="FF7FD85999B442D1A4628C163510FD0F"/>
    <w:rsid w:val="003D34C1"/>
  </w:style>
  <w:style w:type="paragraph" w:customStyle="1" w:styleId="E8B7A946DCAA4242B7BECD27BDE5DC45">
    <w:name w:val="E8B7A946DCAA4242B7BECD27BDE5DC45"/>
    <w:rsid w:val="003D34C1"/>
  </w:style>
  <w:style w:type="paragraph" w:customStyle="1" w:styleId="A45F55BBB6494EAC9596708EFBFA56DF">
    <w:name w:val="A45F55BBB6494EAC9596708EFBFA56DF"/>
    <w:rsid w:val="003D34C1"/>
  </w:style>
  <w:style w:type="paragraph" w:customStyle="1" w:styleId="332412D711494CA3968BECD2A29D6DD8">
    <w:name w:val="332412D711494CA3968BECD2A29D6DD8"/>
    <w:rsid w:val="003D34C1"/>
  </w:style>
  <w:style w:type="paragraph" w:customStyle="1" w:styleId="6ED673412B43446E9B28AC68DB548184">
    <w:name w:val="6ED673412B43446E9B28AC68DB548184"/>
    <w:rsid w:val="003D34C1"/>
  </w:style>
  <w:style w:type="paragraph" w:customStyle="1" w:styleId="0ADDC48FF764410ABE339658B35A2F7F">
    <w:name w:val="0ADDC48FF764410ABE339658B35A2F7F"/>
    <w:rsid w:val="003D34C1"/>
  </w:style>
  <w:style w:type="paragraph" w:customStyle="1" w:styleId="4492B4039AAC438D8FC07E327F893CC2">
    <w:name w:val="4492B4039AAC438D8FC07E327F893CC2"/>
    <w:rsid w:val="003D34C1"/>
  </w:style>
  <w:style w:type="paragraph" w:customStyle="1" w:styleId="65BD4851CE9944C9A353C8378043CC8B">
    <w:name w:val="65BD4851CE9944C9A353C8378043CC8B"/>
    <w:rsid w:val="003D34C1"/>
  </w:style>
  <w:style w:type="paragraph" w:customStyle="1" w:styleId="585D958293234ED69D3BE493D713BDF9">
    <w:name w:val="585D958293234ED69D3BE493D713BDF9"/>
    <w:rsid w:val="003D34C1"/>
  </w:style>
  <w:style w:type="paragraph" w:customStyle="1" w:styleId="837AF1F3977B41E5A3077D933B5E231D">
    <w:name w:val="837AF1F3977B41E5A3077D933B5E231D"/>
    <w:rsid w:val="003D34C1"/>
  </w:style>
  <w:style w:type="paragraph" w:customStyle="1" w:styleId="879265183E8A4582BD16CA5F78BA23C0">
    <w:name w:val="879265183E8A4582BD16CA5F78BA23C0"/>
    <w:rsid w:val="003D34C1"/>
  </w:style>
  <w:style w:type="paragraph" w:customStyle="1" w:styleId="DE3281AAF95144DB998335412528A4F4">
    <w:name w:val="DE3281AAF95144DB998335412528A4F4"/>
    <w:rsid w:val="003D34C1"/>
  </w:style>
  <w:style w:type="paragraph" w:customStyle="1" w:styleId="D716301C66F04FAE957A6438A30F6D9B">
    <w:name w:val="D716301C66F04FAE957A6438A30F6D9B"/>
    <w:rsid w:val="003D34C1"/>
  </w:style>
  <w:style w:type="paragraph" w:customStyle="1" w:styleId="D902F79611464CE0BE2C2C672B01C40D">
    <w:name w:val="D902F79611464CE0BE2C2C672B01C40D"/>
    <w:rsid w:val="003D34C1"/>
  </w:style>
  <w:style w:type="paragraph" w:customStyle="1" w:styleId="E0C610815A43418A96735670F06D4D96">
    <w:name w:val="E0C610815A43418A96735670F06D4D96"/>
    <w:rsid w:val="003D34C1"/>
  </w:style>
  <w:style w:type="paragraph" w:customStyle="1" w:styleId="F3AEBDE43666422A8628A5B6EE2642F7">
    <w:name w:val="F3AEBDE43666422A8628A5B6EE2642F7"/>
    <w:rsid w:val="003D34C1"/>
  </w:style>
  <w:style w:type="paragraph" w:customStyle="1" w:styleId="7BF7C6CD59844B7B944E1A5F02617BA2">
    <w:name w:val="7BF7C6CD59844B7B944E1A5F02617BA2"/>
    <w:rsid w:val="003D34C1"/>
  </w:style>
  <w:style w:type="paragraph" w:customStyle="1" w:styleId="B9D82967AC324CCD812BE132CABD5962">
    <w:name w:val="B9D82967AC324CCD812BE132CABD5962"/>
    <w:rsid w:val="003D34C1"/>
  </w:style>
  <w:style w:type="paragraph" w:customStyle="1" w:styleId="12B4CFDA37B14AF08C5AD75D0D8B5A75">
    <w:name w:val="12B4CFDA37B14AF08C5AD75D0D8B5A75"/>
    <w:rsid w:val="003D34C1"/>
  </w:style>
  <w:style w:type="paragraph" w:customStyle="1" w:styleId="AD57C7579C914592927262C4B7212035">
    <w:name w:val="AD57C7579C914592927262C4B7212035"/>
    <w:rsid w:val="003D34C1"/>
  </w:style>
  <w:style w:type="paragraph" w:customStyle="1" w:styleId="C43031E880444F06AC5336A42D9FC304">
    <w:name w:val="C43031E880444F06AC5336A42D9FC304"/>
    <w:rsid w:val="003D34C1"/>
  </w:style>
  <w:style w:type="paragraph" w:customStyle="1" w:styleId="D2A664B97C7242749904FBE281274444">
    <w:name w:val="D2A664B97C7242749904FBE281274444"/>
    <w:rsid w:val="003D34C1"/>
  </w:style>
  <w:style w:type="paragraph" w:customStyle="1" w:styleId="7CBFA945B7774FC89178F3B2DE1629DF">
    <w:name w:val="7CBFA945B7774FC89178F3B2DE1629DF"/>
    <w:rsid w:val="003D34C1"/>
  </w:style>
  <w:style w:type="paragraph" w:customStyle="1" w:styleId="87B56C98086B48D1A18D1C985A60417A">
    <w:name w:val="87B56C98086B48D1A18D1C985A60417A"/>
    <w:rsid w:val="003D34C1"/>
  </w:style>
  <w:style w:type="paragraph" w:customStyle="1" w:styleId="BA9C10CF3475485F9A305313AB4CDB9C">
    <w:name w:val="BA9C10CF3475485F9A305313AB4CDB9C"/>
    <w:rsid w:val="003D34C1"/>
  </w:style>
  <w:style w:type="paragraph" w:customStyle="1" w:styleId="8C2491E2595649838D1B2747D2BEA19C">
    <w:name w:val="8C2491E2595649838D1B2747D2BEA19C"/>
    <w:rsid w:val="003D34C1"/>
  </w:style>
  <w:style w:type="paragraph" w:customStyle="1" w:styleId="E005A22622364A658168E0E572AD943C">
    <w:name w:val="E005A22622364A658168E0E572AD943C"/>
    <w:rsid w:val="003D34C1"/>
  </w:style>
  <w:style w:type="paragraph" w:customStyle="1" w:styleId="803DF44E94ED4429B98C6C4E70F8867F">
    <w:name w:val="803DF44E94ED4429B98C6C4E70F8867F"/>
    <w:rsid w:val="003D3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9F6A-0363-46D2-AB53-553ADA69290A}">
  <ds:schemaRefs>
    <ds:schemaRef ds:uri="http://purl.org/dc/terms/"/>
    <ds:schemaRef ds:uri="http://schemas.openxmlformats.org/package/2006/metadata/core-properties"/>
    <ds:schemaRef ds:uri="6dc4bcd6-49db-4c07-9060-8acfc67cef9f"/>
    <ds:schemaRef ds:uri="http://purl.org/dc/dcmitype/"/>
    <ds:schemaRef ds:uri="http://schemas.microsoft.com/office/2006/documentManagement/types"/>
    <ds:schemaRef ds:uri="fb0879af-3eba-417a-a55a-ffe6dcd6ca77"/>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Formulier voor adreslijstgegevens.dotx</Template>
  <TotalTime>0</TotalTime>
  <Pages>4</Pages>
  <Words>445</Words>
  <Characters>2451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2019-06-24T12:35:00Z</dcterms:created>
  <dcterms:modified xsi:type="dcterms:W3CDTF">2019-06-24T12:35:00Z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